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07FECA" w14:textId="77777777" w:rsidR="00621F7D" w:rsidRDefault="00621F7D" w:rsidP="00357F2A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4C6746F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6D9320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2B2136F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4A056E0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631A923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A3294C8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1829A2B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395BE04" w14:textId="4CDE81CD" w:rsidR="00FE125F" w:rsidRPr="0083223B" w:rsidRDefault="00FE125F" w:rsidP="00357F2A">
      <w:bookmarkStart w:id="0" w:name="_GoBack"/>
      <w:bookmarkEnd w:id="0"/>
    </w:p>
    <w:p w14:paraId="32A77E77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5EAB5AFE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6ECEB237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0A97D00F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7D158E76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3F073BDB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1390051F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17213175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8E9F92D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6F731C02" w14:textId="77777777" w:rsidR="005B2800" w:rsidRPr="006F2075" w:rsidRDefault="004B69C5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20.07.2026</w:t>
            </w:r>
          </w:p>
        </w:tc>
        <w:tc>
          <w:tcPr>
            <w:tcW w:w="2409" w:type="dxa"/>
            <w:shd w:val="clear" w:color="auto" w:fill="auto"/>
          </w:tcPr>
          <w:p w14:paraId="2E067602" w14:textId="77777777"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B69C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600</w:t>
            </w:r>
          </w:p>
        </w:tc>
      </w:tr>
    </w:tbl>
    <w:p w14:paraId="53091401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1E515058" w14:textId="77777777" w:rsidR="008125FD" w:rsidRPr="00DE6592" w:rsidRDefault="008125FD" w:rsidP="008125FD">
      <w:pPr>
        <w:spacing w:line="360" w:lineRule="exact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3083FB9D" w14:textId="77777777" w:rsidR="008125FD" w:rsidRPr="00DE6592" w:rsidRDefault="008125FD" w:rsidP="008125FD">
      <w:pPr>
        <w:pStyle w:val="ConsPlusTitle"/>
        <w:spacing w:line="360" w:lineRule="exact"/>
        <w:ind w:firstLine="72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14:paraId="52587FFD" w14:textId="77777777" w:rsidR="008125FD" w:rsidRPr="00DE6592" w:rsidRDefault="008125FD" w:rsidP="008125FD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DE6592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DE6592">
        <w:rPr>
          <w:rFonts w:ascii="PT Astra Serif" w:hAnsi="PT Astra Serif"/>
          <w:b/>
          <w:sz w:val="28"/>
          <w:szCs w:val="28"/>
        </w:rPr>
        <w:t xml:space="preserve"> </w:t>
      </w:r>
      <w:r w:rsidRPr="00DE6592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DE6592">
        <w:rPr>
          <w:rFonts w:ascii="PT Astra Serif" w:hAnsi="PT Astra Serif"/>
          <w:sz w:val="28"/>
          <w:szCs w:val="28"/>
        </w:rPr>
        <w:t>Богородицкий район</w:t>
      </w:r>
      <w:r w:rsidRPr="00DE6592">
        <w:rPr>
          <w:rFonts w:ascii="PT Astra Serif" w:hAnsi="PT Astra Serif"/>
          <w:b/>
          <w:sz w:val="28"/>
          <w:szCs w:val="28"/>
        </w:rPr>
        <w:t xml:space="preserve">  </w:t>
      </w:r>
      <w:r w:rsidRPr="00DE6592">
        <w:rPr>
          <w:rFonts w:ascii="PT Astra Serif" w:hAnsi="PT Astra Serif" w:cs="Times New Roman"/>
          <w:sz w:val="28"/>
          <w:szCs w:val="28"/>
        </w:rPr>
        <w:t>ПОСТАНОВЛЯЕТ:</w:t>
      </w:r>
    </w:p>
    <w:p w14:paraId="2832F177" w14:textId="77777777" w:rsidR="008125FD" w:rsidRPr="00DE6592" w:rsidRDefault="008125FD" w:rsidP="008125FD">
      <w:pPr>
        <w:pStyle w:val="3"/>
        <w:tabs>
          <w:tab w:val="left" w:pos="0"/>
        </w:tabs>
        <w:spacing w:line="360" w:lineRule="exact"/>
        <w:ind w:firstLine="709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szCs w:val="28"/>
        </w:rPr>
        <w:t>1.</w:t>
      </w:r>
      <w:r w:rsidRPr="00DE6592">
        <w:rPr>
          <w:rFonts w:ascii="PT Astra Serif" w:hAnsi="PT Astra Serif"/>
          <w:szCs w:val="28"/>
        </w:rPr>
        <w:t xml:space="preserve">Утвердить </w:t>
      </w:r>
      <w:hyperlink r:id="rId8" w:history="1">
        <w:r w:rsidRPr="008125FD">
          <w:rPr>
            <w:rStyle w:val="a8"/>
            <w:rFonts w:ascii="PT Astra Serif" w:hAnsi="PT Astra Serif"/>
            <w:color w:val="auto"/>
            <w:szCs w:val="28"/>
            <w:u w:val="none"/>
          </w:rPr>
          <w:t>административный регламен</w:t>
        </w:r>
        <w:r w:rsidRPr="00006E95">
          <w:rPr>
            <w:rStyle w:val="a8"/>
            <w:rFonts w:ascii="PT Astra Serif" w:hAnsi="PT Astra Serif"/>
            <w:color w:val="auto"/>
            <w:szCs w:val="28"/>
            <w:u w:val="none"/>
          </w:rPr>
          <w:t>т</w:t>
        </w:r>
      </w:hyperlink>
      <w:r w:rsidRPr="00DE6592">
        <w:rPr>
          <w:rFonts w:ascii="PT Astra Serif" w:hAnsi="PT Astra Serif"/>
          <w:szCs w:val="28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(приложение).</w:t>
      </w:r>
    </w:p>
    <w:p w14:paraId="456632EE" w14:textId="77777777" w:rsidR="008125FD" w:rsidRPr="00DE6592" w:rsidRDefault="008125FD" w:rsidP="008125F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2.Признать утратившими силу:</w:t>
      </w:r>
    </w:p>
    <w:p w14:paraId="7CBC9FFC" w14:textId="77777777" w:rsidR="008125FD" w:rsidRPr="00DE6592" w:rsidRDefault="008125FD" w:rsidP="008125F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-постановление администрации муниципального образования Богородицкий район </w:t>
      </w:r>
      <w:r w:rsidRPr="00DE6592">
        <w:rPr>
          <w:rFonts w:ascii="PT Astra Serif" w:hAnsi="PT Astra Serif"/>
          <w:sz w:val="28"/>
          <w:szCs w:val="28"/>
        </w:rPr>
        <w:t>от 22.</w:t>
      </w:r>
      <w:r w:rsidR="00412F62">
        <w:rPr>
          <w:rFonts w:ascii="PT Astra Serif" w:hAnsi="PT Astra Serif"/>
          <w:sz w:val="28"/>
          <w:szCs w:val="28"/>
        </w:rPr>
        <w:t>12</w:t>
      </w:r>
      <w:r w:rsidRPr="00DE6592">
        <w:rPr>
          <w:rFonts w:ascii="PT Astra Serif" w:hAnsi="PT Astra Serif"/>
          <w:sz w:val="28"/>
          <w:szCs w:val="28"/>
        </w:rPr>
        <w:t>.202</w:t>
      </w:r>
      <w:r w:rsidR="00412F62">
        <w:rPr>
          <w:rFonts w:ascii="PT Astra Serif" w:hAnsi="PT Astra Serif"/>
          <w:sz w:val="28"/>
          <w:szCs w:val="28"/>
        </w:rPr>
        <w:t>5</w:t>
      </w:r>
      <w:r w:rsidR="005E2E24">
        <w:rPr>
          <w:rFonts w:ascii="PT Astra Serif" w:hAnsi="PT Astra Serif"/>
          <w:sz w:val="28"/>
          <w:szCs w:val="28"/>
        </w:rPr>
        <w:t xml:space="preserve"> </w:t>
      </w:r>
      <w:r w:rsidRPr="00DE6592">
        <w:rPr>
          <w:rFonts w:ascii="PT Astra Serif" w:hAnsi="PT Astra Serif"/>
          <w:sz w:val="28"/>
          <w:szCs w:val="28"/>
        </w:rPr>
        <w:t>№</w:t>
      </w:r>
      <w:r w:rsidR="00412F62">
        <w:rPr>
          <w:rFonts w:ascii="PT Astra Serif" w:hAnsi="PT Astra Serif"/>
          <w:sz w:val="28"/>
          <w:szCs w:val="28"/>
        </w:rPr>
        <w:t>1302</w:t>
      </w:r>
      <w:r w:rsidRPr="00DE6592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 предоставления администрацией муниципального образования Богородицкий район муниципальной услуги «Предоставление разрешения на условно разрешенный вид </w:t>
      </w:r>
      <w:r w:rsidRPr="00DE6592">
        <w:rPr>
          <w:rFonts w:ascii="PT Astra Serif" w:hAnsi="PT Astra Serif"/>
          <w:sz w:val="28"/>
          <w:szCs w:val="28"/>
        </w:rPr>
        <w:lastRenderedPageBreak/>
        <w:t>использования земельного участка или объекта капитального строительства»</w:t>
      </w:r>
    </w:p>
    <w:p w14:paraId="6B528A58" w14:textId="77777777" w:rsidR="00412F62" w:rsidRDefault="00412F62" w:rsidP="00412F6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14:paraId="58923F4A" w14:textId="77777777" w:rsidR="00412F62" w:rsidRDefault="00412F62" w:rsidP="00412F62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7D92D451" w14:textId="77777777" w:rsidR="00412F62" w:rsidRDefault="00412F62" w:rsidP="00412F62">
      <w:pPr>
        <w:spacing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14:paraId="04E830D9" w14:textId="77777777" w:rsidR="00412F62" w:rsidRDefault="00412F62" w:rsidP="00412F62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AA6AD67" w14:textId="77777777" w:rsidR="008125FD" w:rsidRPr="00DE6592" w:rsidRDefault="008125FD" w:rsidP="008125FD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47572794" w14:textId="77777777" w:rsidR="008125FD" w:rsidRPr="00DE6592" w:rsidRDefault="008125FD" w:rsidP="008125FD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75962677" w14:textId="77777777" w:rsidR="008125FD" w:rsidRPr="00DE6592" w:rsidRDefault="008125FD" w:rsidP="008125FD">
      <w:pPr>
        <w:spacing w:line="360" w:lineRule="exact"/>
        <w:rPr>
          <w:rFonts w:ascii="PT Astra Serif" w:hAnsi="PT Astra Serif"/>
          <w:sz w:val="28"/>
          <w:szCs w:val="28"/>
        </w:rPr>
      </w:pPr>
    </w:p>
    <w:tbl>
      <w:tblPr>
        <w:tblW w:w="9788" w:type="dxa"/>
        <w:tblLook w:val="01E0" w:firstRow="1" w:lastRow="1" w:firstColumn="1" w:lastColumn="1" w:noHBand="0" w:noVBand="0"/>
      </w:tblPr>
      <w:tblGrid>
        <w:gridCol w:w="9684"/>
        <w:gridCol w:w="222"/>
      </w:tblGrid>
      <w:tr w:rsidR="008125FD" w:rsidRPr="00DE6592" w14:paraId="27991763" w14:textId="77777777" w:rsidTr="00412F62">
        <w:tc>
          <w:tcPr>
            <w:tcW w:w="4928" w:type="dxa"/>
          </w:tcPr>
          <w:tbl>
            <w:tblPr>
              <w:tblW w:w="9468" w:type="dxa"/>
              <w:tblLook w:val="01E0" w:firstRow="1" w:lastRow="1" w:firstColumn="1" w:lastColumn="1" w:noHBand="0" w:noVBand="0"/>
            </w:tblPr>
            <w:tblGrid>
              <w:gridCol w:w="4608"/>
              <w:gridCol w:w="4860"/>
            </w:tblGrid>
            <w:tr w:rsidR="008125FD" w:rsidRPr="00DE6592" w14:paraId="1C01505D" w14:textId="77777777" w:rsidTr="00412F62">
              <w:tc>
                <w:tcPr>
                  <w:tcW w:w="4608" w:type="dxa"/>
                  <w:hideMark/>
                </w:tcPr>
                <w:p w14:paraId="1C4E8AEF" w14:textId="77777777" w:rsidR="008125FD" w:rsidRPr="00DE6592" w:rsidRDefault="008125FD" w:rsidP="00412F62">
                  <w:pPr>
                    <w:widowControl w:val="0"/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 w:rsidRPr="00DE6592"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  <w:t>Глава администрации</w:t>
                  </w:r>
                </w:p>
                <w:p w14:paraId="0C34B54A" w14:textId="77777777" w:rsidR="008125FD" w:rsidRPr="00DE6592" w:rsidRDefault="008125FD" w:rsidP="00412F62">
                  <w:pPr>
                    <w:widowControl w:val="0"/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 w:rsidRPr="00DE6592"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  <w:t>муниципального образования</w:t>
                  </w:r>
                </w:p>
                <w:p w14:paraId="5D1B8FC7" w14:textId="77777777" w:rsidR="008125FD" w:rsidRPr="00DE6592" w:rsidRDefault="008125FD" w:rsidP="00412F62">
                  <w:pPr>
                    <w:widowControl w:val="0"/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 w:rsidRPr="00DE6592"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  <w:t>Богородицкий район</w:t>
                  </w:r>
                </w:p>
              </w:tc>
              <w:tc>
                <w:tcPr>
                  <w:tcW w:w="4860" w:type="dxa"/>
                  <w:hideMark/>
                </w:tcPr>
                <w:p w14:paraId="0567B278" w14:textId="77777777" w:rsidR="008125FD" w:rsidRPr="00DE6592" w:rsidRDefault="008125FD" w:rsidP="00412F62">
                  <w:pPr>
                    <w:widowControl w:val="0"/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 w:rsidRPr="00DE6592"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         </w:t>
                  </w:r>
                </w:p>
                <w:p w14:paraId="76364BA8" w14:textId="77777777" w:rsidR="008125FD" w:rsidRPr="00DE6592" w:rsidRDefault="008125FD" w:rsidP="00412F62">
                  <w:pPr>
                    <w:widowControl w:val="0"/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 w:rsidRPr="00DE6592">
                    <w:rPr>
                      <w:rFonts w:ascii="PT Astra Serif" w:hAnsi="PT Astra Serif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                  В.В. Игонин</w:t>
                  </w:r>
                </w:p>
              </w:tc>
            </w:tr>
          </w:tbl>
          <w:p w14:paraId="7974BBA6" w14:textId="77777777" w:rsidR="008125FD" w:rsidRPr="00DE6592" w:rsidRDefault="008125FD" w:rsidP="00412F62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14:paraId="0E4FD488" w14:textId="77777777" w:rsidR="008125FD" w:rsidRPr="00DE6592" w:rsidRDefault="008125FD" w:rsidP="00412F62">
            <w:pPr>
              <w:widowControl w:val="0"/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14:paraId="3722EA5C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5185AA81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0FEB03F6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4603B9D3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17FCBC1B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55C9133A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1DF3737C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1FA2269A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2AAFB185" w14:textId="77777777" w:rsidR="008125FD" w:rsidRDefault="008125FD" w:rsidP="008125FD">
      <w:pPr>
        <w:pStyle w:val="afd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14:paraId="313A1169" w14:textId="77777777" w:rsidR="008125FD" w:rsidRDefault="008125FD" w:rsidP="008125FD">
      <w:pPr>
        <w:pStyle w:val="afd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14:paraId="1BBAB7AC" w14:textId="77777777" w:rsidR="008125FD" w:rsidRDefault="008125FD" w:rsidP="008125FD">
      <w:pPr>
        <w:pStyle w:val="afd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652502BF" w14:textId="77777777" w:rsidR="008125FD" w:rsidRDefault="008125FD" w:rsidP="008125FD">
      <w:pPr>
        <w:pStyle w:val="afd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14:paraId="57E73B3E" w14:textId="77777777" w:rsidR="008125FD" w:rsidRDefault="004B69C5" w:rsidP="008125FD">
      <w:pPr>
        <w:pStyle w:val="afd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20.07.2026 № 600</w:t>
      </w:r>
    </w:p>
    <w:p w14:paraId="5CD89BE7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7CE1D9B6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14:paraId="7F6A116D" w14:textId="77777777" w:rsidR="008125FD" w:rsidRPr="00DE6592" w:rsidRDefault="008125FD" w:rsidP="008125FD">
      <w:pPr>
        <w:pStyle w:val="ConsPlusTitle"/>
        <w:tabs>
          <w:tab w:val="left" w:pos="8145"/>
        </w:tabs>
        <w:spacing w:line="360" w:lineRule="exact"/>
        <w:jc w:val="right"/>
        <w:outlineLvl w:val="0"/>
        <w:rPr>
          <w:rFonts w:ascii="PT Astra Serif" w:hAnsi="PT Astra Serif" w:cs="Times New Roman"/>
          <w:b w:val="0"/>
          <w:sz w:val="28"/>
          <w:szCs w:val="28"/>
        </w:rPr>
      </w:pPr>
    </w:p>
    <w:p w14:paraId="232B7B9C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5631D0A2" w14:textId="77777777" w:rsidR="008125FD" w:rsidRPr="00DE6592" w:rsidRDefault="008125FD" w:rsidP="00E723C5">
      <w:pPr>
        <w:pStyle w:val="afd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501DC332" w14:textId="77777777" w:rsidR="008125FD" w:rsidRPr="00DE6592" w:rsidRDefault="008125FD" w:rsidP="00E723C5">
      <w:pPr>
        <w:pStyle w:val="afd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0D64808" w14:textId="77777777" w:rsidR="008125FD" w:rsidRPr="00DE6592" w:rsidRDefault="008125FD" w:rsidP="00E723C5">
      <w:pPr>
        <w:pStyle w:val="ConsPlusNormal"/>
        <w:numPr>
          <w:ilvl w:val="0"/>
          <w:numId w:val="2"/>
        </w:numPr>
        <w:spacing w:line="360" w:lineRule="exact"/>
        <w:ind w:left="0"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14:paraId="57961FD7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35505924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66789257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3A9312C2" w14:textId="77777777" w:rsidR="00412F62" w:rsidRDefault="00412F62" w:rsidP="00E723C5">
      <w:pPr>
        <w:widowControl w:val="0"/>
        <w:numPr>
          <w:ilvl w:val="0"/>
          <w:numId w:val="12"/>
        </w:numPr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предоставления Услуги</w:t>
      </w:r>
      <w:r>
        <w:rPr>
          <w:rFonts w:ascii="PT Astra Serif" w:hAnsi="PT Astra Serif"/>
          <w:sz w:val="28"/>
          <w:vertAlign w:val="superscript"/>
        </w:rPr>
        <w:footnoteReference w:id="1"/>
      </w:r>
      <w:r>
        <w:rPr>
          <w:rFonts w:ascii="PT Astra Serif" w:hAnsi="PT Astra Serif"/>
          <w:sz w:val="28"/>
        </w:rPr>
        <w:t>.</w:t>
      </w:r>
    </w:p>
    <w:p w14:paraId="37437FAF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Круг заявителей</w:t>
      </w:r>
    </w:p>
    <w:p w14:paraId="338622EF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BF6F3CE" w14:textId="77777777" w:rsidR="00412F62" w:rsidRPr="00412F62" w:rsidRDefault="00412F62" w:rsidP="00E723C5">
      <w:pPr>
        <w:pStyle w:val="af5"/>
        <w:widowControl w:val="0"/>
        <w:numPr>
          <w:ilvl w:val="0"/>
          <w:numId w:val="12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Услугу.</w:t>
      </w:r>
    </w:p>
    <w:p w14:paraId="0BF3FC88" w14:textId="77777777" w:rsidR="00412F62" w:rsidRDefault="00412F62" w:rsidP="00E723C5">
      <w:pPr>
        <w:pStyle w:val="af5"/>
        <w:widowControl w:val="0"/>
        <w:suppressAutoHyphens w:val="0"/>
        <w:spacing w:line="360" w:lineRule="exact"/>
        <w:ind w:left="0" w:firstLine="709"/>
        <w:jc w:val="both"/>
      </w:pPr>
    </w:p>
    <w:p w14:paraId="2A2BA6F4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Т</w:t>
      </w: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 w:rsidRPr="00DE6592">
        <w:rPr>
          <w:rFonts w:ascii="PT Astra Serif" w:hAnsi="PT Astra Serif"/>
          <w:b/>
          <w:sz w:val="28"/>
          <w:szCs w:val="28"/>
        </w:rPr>
        <w:t>муниципальных услуг)</w:t>
      </w:r>
    </w:p>
    <w:p w14:paraId="67B0A54C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7EC23976" w14:textId="77777777" w:rsidR="00412F62" w:rsidRDefault="00412F62" w:rsidP="00E723C5">
      <w:pPr>
        <w:widowControl w:val="0"/>
        <w:numPr>
          <w:ilvl w:val="0"/>
          <w:numId w:val="12"/>
        </w:numPr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Услуга предоставляется в соответствии с категориями </w:t>
      </w:r>
      <w:r>
        <w:rPr>
          <w:rFonts w:ascii="PT Astra Serif" w:hAnsi="PT Astra Serif"/>
          <w:sz w:val="28"/>
        </w:rPr>
        <w:lastRenderedPageBreak/>
        <w:t>(признаками) заявителей, сведения о которых размещаются в реестре услуг и на Едином портале.</w:t>
      </w:r>
    </w:p>
    <w:p w14:paraId="7C23506F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  <w:lang w:val="en-US"/>
        </w:rPr>
        <w:t>II</w:t>
      </w:r>
      <w:r w:rsidRPr="00DE6592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14:paraId="71D1BA2B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15DFE99A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14:paraId="4A1174AA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1AB56EAF" w14:textId="77777777" w:rsidR="00412F62" w:rsidRPr="00412F62" w:rsidRDefault="00412F62" w:rsidP="00E723C5">
      <w:pPr>
        <w:pStyle w:val="af5"/>
        <w:widowControl w:val="0"/>
        <w:numPr>
          <w:ilvl w:val="0"/>
          <w:numId w:val="12"/>
        </w:numPr>
        <w:suppressAutoHyphens w:val="0"/>
        <w:spacing w:line="360" w:lineRule="exact"/>
        <w:ind w:firstLine="709"/>
        <w:jc w:val="both"/>
      </w:pPr>
      <w:r w:rsidRPr="00412F62">
        <w:rPr>
          <w:rFonts w:ascii="PT Astra Serif" w:hAnsi="PT Astra Serif"/>
          <w:sz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3D63E9A5" w14:textId="77777777" w:rsidR="00412F62" w:rsidRDefault="00412F62" w:rsidP="00E723C5">
      <w:pPr>
        <w:pStyle w:val="af5"/>
        <w:widowControl w:val="0"/>
        <w:suppressAutoHyphens w:val="0"/>
        <w:spacing w:line="360" w:lineRule="exact"/>
        <w:ind w:left="0" w:firstLine="709"/>
        <w:jc w:val="both"/>
      </w:pPr>
    </w:p>
    <w:p w14:paraId="3D073004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14:paraId="57C9D175" w14:textId="77777777" w:rsidR="008125FD" w:rsidRPr="00DE6592" w:rsidRDefault="008125FD" w:rsidP="00E723C5">
      <w:pPr>
        <w:pStyle w:val="af5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14:paraId="747564B2" w14:textId="77777777" w:rsidR="00412F62" w:rsidRPr="005E2E24" w:rsidRDefault="00412F62" w:rsidP="00E723C5">
      <w:pPr>
        <w:pStyle w:val="af5"/>
        <w:widowControl w:val="0"/>
        <w:numPr>
          <w:ilvl w:val="0"/>
          <w:numId w:val="12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</w:rPr>
        <w:t xml:space="preserve">Услуга предоставляется </w:t>
      </w:r>
      <w:r w:rsidRPr="005E2E24">
        <w:rPr>
          <w:rFonts w:ascii="PT Astra Serif" w:hAnsi="PT Astra Serif"/>
          <w:sz w:val="28"/>
        </w:rPr>
        <w:t>администрацией</w:t>
      </w:r>
      <w:r w:rsidR="005E2E24" w:rsidRPr="005E2E24">
        <w:rPr>
          <w:rFonts w:ascii="PT Astra Serif" w:hAnsi="PT Astra Serif"/>
          <w:sz w:val="28"/>
        </w:rPr>
        <w:t xml:space="preserve"> муниципального образования Богородицкий район</w:t>
      </w:r>
      <w:r w:rsidRPr="005E2E24">
        <w:rPr>
          <w:rFonts w:ascii="PT Astra Serif" w:hAnsi="PT Astra Serif"/>
          <w:sz w:val="28"/>
        </w:rPr>
        <w:t>.</w:t>
      </w:r>
    </w:p>
    <w:p w14:paraId="56A4EFC8" w14:textId="77777777" w:rsidR="008125FD" w:rsidRPr="00412F62" w:rsidRDefault="00412F62" w:rsidP="00E723C5">
      <w:pPr>
        <w:pStyle w:val="af5"/>
        <w:widowControl w:val="0"/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  <w:szCs w:val="28"/>
        </w:rPr>
        <w:t xml:space="preserve">6. </w:t>
      </w:r>
      <w:r w:rsidR="008125FD" w:rsidRPr="00412F62">
        <w:rPr>
          <w:rFonts w:ascii="PT Astra Serif" w:hAnsi="PT Astra Serif"/>
          <w:sz w:val="28"/>
          <w:szCs w:val="28"/>
        </w:rPr>
        <w:t>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14:paraId="108FB3E2" w14:textId="77777777" w:rsidR="008125FD" w:rsidRPr="00DE6592" w:rsidRDefault="008125FD" w:rsidP="00E723C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3F4B1FA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14:paraId="0D5CAB99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72FD616" w14:textId="77777777" w:rsidR="00412F62" w:rsidRPr="00412F62" w:rsidRDefault="00412F62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</w:rPr>
        <w:t>Результатом предоставления Услуги являются:</w:t>
      </w:r>
    </w:p>
    <w:p w14:paraId="4134EB19" w14:textId="77777777" w:rsidR="00412F62" w:rsidRDefault="00412F62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а) предоставление разрешения на условно разрешенный вид использования земельного участка или объекта капитального строительства (документ на бумажном носителе или в форме электронного документа);</w:t>
      </w:r>
    </w:p>
    <w:p w14:paraId="262C0782" w14:textId="77777777" w:rsidR="00412F62" w:rsidRDefault="00412F62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sz w:val="20"/>
        </w:rPr>
      </w:pPr>
      <w:r>
        <w:rPr>
          <w:rStyle w:val="18"/>
          <w:rFonts w:ascii="PT Astra Serif" w:hAnsi="PT Astra Serif"/>
          <w:sz w:val="28"/>
        </w:rPr>
        <w:t>б) отказ в предоставлении разрешения на условно разрешенный вид использования земельного участка или объекта капитального строительств</w:t>
      </w:r>
      <w:r>
        <w:rPr>
          <w:rFonts w:ascii="PT Astra Serif" w:hAnsi="PT Astra Serif"/>
        </w:rPr>
        <w:t>а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документа).</w:t>
      </w:r>
    </w:p>
    <w:p w14:paraId="0228CF83" w14:textId="77777777" w:rsidR="00412F62" w:rsidRDefault="00412F62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14:paraId="72AD7A6D" w14:textId="77777777" w:rsidR="00412F62" w:rsidRDefault="00412F62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14:paraId="043E9D64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7128BE32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DE6592">
        <w:rPr>
          <w:rFonts w:ascii="PT Astra Serif" w:hAnsi="PT Astra Serif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14:paraId="43157F32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</w:p>
    <w:p w14:paraId="2ABD84E5" w14:textId="77777777" w:rsidR="00412F62" w:rsidRPr="00412F62" w:rsidRDefault="00412F62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</w:rPr>
        <w:lastRenderedPageBreak/>
        <w:t>Максимальный срок предоставления Услуги со дня регистрации запроса о предоставлении Услуги составляет:</w:t>
      </w:r>
    </w:p>
    <w:p w14:paraId="43A015F7" w14:textId="77777777" w:rsidR="00412F62" w:rsidRDefault="00412F62" w:rsidP="00E723C5">
      <w:pPr>
        <w:widowControl w:val="0"/>
        <w:spacing w:line="360" w:lineRule="exact"/>
        <w:ind w:firstLine="709"/>
        <w:jc w:val="both"/>
        <w:rPr>
          <w:sz w:val="20"/>
        </w:rPr>
      </w:pPr>
      <w:r>
        <w:rPr>
          <w:rStyle w:val="18"/>
          <w:rFonts w:ascii="PT Astra Serif" w:hAnsi="PT Astra Serif"/>
          <w:sz w:val="28"/>
        </w:rPr>
        <w:t xml:space="preserve">а) в Органе местного самоуправления </w:t>
      </w:r>
      <w:r>
        <w:rPr>
          <w:rFonts w:ascii="PT Astra Serif" w:hAnsi="PT Astra Serif"/>
          <w:sz w:val="28"/>
        </w:rPr>
        <w:t>независимо от категории (признаков) заявителя —</w:t>
      </w:r>
      <w:r>
        <w:rPr>
          <w:rStyle w:val="18"/>
          <w:rFonts w:ascii="PT Astra Serif" w:hAnsi="PT Astra Serif"/>
          <w:sz w:val="28"/>
        </w:rPr>
        <w:t xml:space="preserve"> 35 рабочих дней;</w:t>
      </w:r>
    </w:p>
    <w:p w14:paraId="6F777739" w14:textId="77777777" w:rsidR="00412F62" w:rsidRDefault="00412F62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>независимо от категории (признаков) заявителя —</w:t>
      </w:r>
      <w:r>
        <w:rPr>
          <w:rStyle w:val="18"/>
          <w:rFonts w:ascii="PT Astra Serif" w:hAnsi="PT Astra Serif"/>
          <w:sz w:val="28"/>
        </w:rPr>
        <w:t xml:space="preserve">  35 рабочих дней;</w:t>
      </w:r>
    </w:p>
    <w:p w14:paraId="5525C562" w14:textId="77777777" w:rsidR="00412F62" w:rsidRDefault="00412F62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посредством почтового отправления независимо от категории (признаков) заявителя — 35</w:t>
      </w:r>
      <w:r>
        <w:rPr>
          <w:rStyle w:val="18"/>
          <w:rFonts w:ascii="PT Astra Serif" w:hAnsi="PT Astra Serif"/>
          <w:sz w:val="28"/>
        </w:rPr>
        <w:t xml:space="preserve"> рабочих дней.</w:t>
      </w:r>
    </w:p>
    <w:p w14:paraId="25122E39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</w:pPr>
    </w:p>
    <w:p w14:paraId="45841095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767CEFBB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205BD57" w14:textId="77777777" w:rsidR="00412F62" w:rsidRPr="00412F62" w:rsidRDefault="00412F62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sz w:val="28"/>
        </w:rPr>
      </w:pPr>
      <w:r w:rsidRPr="00412F62">
        <w:rPr>
          <w:rFonts w:ascii="PT Astra Serif" w:hAnsi="PT Astra Serif"/>
          <w:sz w:val="28"/>
        </w:rPr>
        <w:t>Услуга предоставляется бесплатно.</w:t>
      </w:r>
    </w:p>
    <w:p w14:paraId="213D755E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4DCC6AEB" w14:textId="77777777" w:rsidR="008125FD" w:rsidRPr="00DE6592" w:rsidRDefault="008125FD" w:rsidP="00E723C5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14:paraId="362E960F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14:paraId="343F8B60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4D2B81F" w14:textId="77777777" w:rsidR="00412F62" w:rsidRPr="00412F62" w:rsidRDefault="00412F62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412F62"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 w:rsidRPr="00412F62">
        <w:rPr>
          <w:rFonts w:ascii="PT Astra Serif" w:hAnsi="PT Astra Serif"/>
          <w:b/>
          <w:sz w:val="28"/>
        </w:rPr>
        <w:t xml:space="preserve"> </w:t>
      </w:r>
      <w:r w:rsidRPr="00412F62">
        <w:rPr>
          <w:rFonts w:ascii="PT Astra Serif" w:hAnsi="PT Astra Serif"/>
          <w:sz w:val="28"/>
        </w:rPr>
        <w:t xml:space="preserve">составляет 15 минут. </w:t>
      </w:r>
    </w:p>
    <w:p w14:paraId="22EE335D" w14:textId="77777777" w:rsidR="00412F62" w:rsidRDefault="00412F62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14:paraId="27352FCF" w14:textId="77777777" w:rsidR="00412F62" w:rsidRDefault="00412F62" w:rsidP="00E723C5">
      <w:pPr>
        <w:widowControl w:val="0"/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</w:p>
    <w:p w14:paraId="3E77D471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14:paraId="161DCE64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108395EB" w14:textId="77777777" w:rsidR="00412F62" w:rsidRPr="00412F62" w:rsidRDefault="00412F62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sz w:val="20"/>
        </w:rPr>
      </w:pPr>
      <w:r>
        <w:t xml:space="preserve"> </w:t>
      </w:r>
      <w:r w:rsidRPr="00412F62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14:paraId="231B05B4" w14:textId="77777777" w:rsidR="00412F62" w:rsidRDefault="00412F62" w:rsidP="00E723C5">
      <w:pPr>
        <w:widowControl w:val="0"/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а) в</w:t>
      </w:r>
      <w:r>
        <w:rPr>
          <w:rStyle w:val="18"/>
          <w:rFonts w:ascii="PT Astra Serif" w:hAnsi="PT Astra Serif"/>
          <w:sz w:val="28"/>
        </w:rPr>
        <w:t xml:space="preserve"> Органе местного самоуправления</w:t>
      </w:r>
      <w:r>
        <w:rPr>
          <w:rFonts w:ascii="PT Astra Serif" w:hAnsi="PT Astra Serif"/>
          <w:sz w:val="28"/>
        </w:rPr>
        <w:t xml:space="preserve">  —  1 рабочий день;</w:t>
      </w:r>
    </w:p>
    <w:p w14:paraId="5EB6A01B" w14:textId="77777777" w:rsidR="00412F62" w:rsidRDefault="00412F62" w:rsidP="00E723C5">
      <w:pPr>
        <w:widowControl w:val="0"/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б) на Едином портале —  1 рабочий день;</w:t>
      </w:r>
    </w:p>
    <w:p w14:paraId="1F292438" w14:textId="77777777" w:rsidR="00412F62" w:rsidRDefault="00412F62" w:rsidP="00E723C5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в) при почтовом отправлении  — 1 рабочий день.</w:t>
      </w:r>
    </w:p>
    <w:p w14:paraId="085F4E37" w14:textId="77777777" w:rsidR="008125FD" w:rsidRPr="00DE6592" w:rsidRDefault="008125FD" w:rsidP="00E723C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B484D9A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Требования к помещениям, в которых</w:t>
      </w:r>
    </w:p>
    <w:p w14:paraId="2FD5DA93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предоставляется муниципальная услуга</w:t>
      </w:r>
    </w:p>
    <w:p w14:paraId="3A2EF3C6" w14:textId="77777777" w:rsidR="008125FD" w:rsidRPr="00DE6592" w:rsidRDefault="008125FD" w:rsidP="00E723C5">
      <w:pPr>
        <w:pStyle w:val="ConsPlusNormal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64AB983" w14:textId="77777777" w:rsidR="00B53E77" w:rsidRDefault="00B53E77" w:rsidP="00E723C5">
      <w:pPr>
        <w:widowControl w:val="0"/>
        <w:spacing w:line="360" w:lineRule="exact"/>
        <w:ind w:firstLine="709"/>
        <w:contextualSpacing/>
        <w:jc w:val="both"/>
      </w:pPr>
    </w:p>
    <w:p w14:paraId="6BBBB479" w14:textId="77777777" w:rsidR="008125FD" w:rsidRPr="00E723C5" w:rsidRDefault="00B53E77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t>Требования к</w:t>
      </w:r>
      <w:r w:rsidRPr="00B53E77">
        <w:rPr>
          <w:sz w:val="28"/>
        </w:rPr>
        <w:t xml:space="preserve"> помещениям, в</w:t>
      </w:r>
      <w:r w:rsidRPr="00B53E77">
        <w:rPr>
          <w:rFonts w:ascii="PT Astra Serif" w:hAnsi="PT Astra Serif"/>
          <w:sz w:val="28"/>
        </w:rPr>
        <w:t xml:space="preserve"> которых предоставляется  Ус</w:t>
      </w:r>
      <w:r w:rsidRPr="00B53E77">
        <w:rPr>
          <w:rStyle w:val="18"/>
          <w:rFonts w:ascii="PT Astra Serif" w:hAnsi="PT Astra Serif"/>
          <w:sz w:val="28"/>
        </w:rPr>
        <w:t>луга</w:t>
      </w:r>
      <w:r w:rsidRPr="00B53E77">
        <w:rPr>
          <w:sz w:val="28"/>
        </w:rPr>
        <w:t xml:space="preserve"> размещены на официальном сайте Органа местного самоуправления в </w:t>
      </w:r>
      <w:r w:rsidRPr="00B53E77">
        <w:rPr>
          <w:rFonts w:ascii="PT Astra Serif" w:hAnsi="PT Astra Serif"/>
          <w:sz w:val="28"/>
        </w:rPr>
        <w:t>информационно-телекоммуникационной</w:t>
      </w:r>
      <w:r w:rsidRPr="00B53E77">
        <w:rPr>
          <w:sz w:val="28"/>
        </w:rPr>
        <w:t xml:space="preserve"> сети «Интернет», а также на Едином портале.</w:t>
      </w:r>
    </w:p>
    <w:p w14:paraId="1B0776A7" w14:textId="77777777" w:rsidR="00E723C5" w:rsidRPr="004C52F7" w:rsidRDefault="00E723C5" w:rsidP="00E723C5">
      <w:pPr>
        <w:pStyle w:val="af5"/>
        <w:widowControl w:val="0"/>
        <w:suppressAutoHyphens w:val="0"/>
        <w:spacing w:line="360" w:lineRule="exact"/>
        <w:ind w:left="709"/>
        <w:jc w:val="both"/>
      </w:pPr>
    </w:p>
    <w:p w14:paraId="085F9F57" w14:textId="77777777" w:rsidR="008125FD" w:rsidRPr="00DE6592" w:rsidRDefault="008125FD" w:rsidP="00E723C5">
      <w:pPr>
        <w:tabs>
          <w:tab w:val="left" w:pos="0"/>
        </w:tabs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lastRenderedPageBreak/>
        <w:t>Показатели доступности и качества государственной услуги</w:t>
      </w:r>
    </w:p>
    <w:p w14:paraId="577088B2" w14:textId="77777777" w:rsidR="008125FD" w:rsidRPr="00DE6592" w:rsidRDefault="008125FD" w:rsidP="00E723C5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1339086E" w14:textId="77777777" w:rsidR="00B53E77" w:rsidRDefault="00B53E77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t xml:space="preserve">Показатели </w:t>
      </w:r>
      <w:r w:rsidRPr="00B53E77"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 w:rsidRPr="00B53E77">
        <w:rPr>
          <w:rFonts w:ascii="PT Astra Serif" w:hAnsi="PT Astra Serif"/>
          <w:sz w:val="28"/>
        </w:rPr>
        <w:t>информационно-телекоммуникационной</w:t>
      </w:r>
      <w:r w:rsidRPr="00B53E77">
        <w:rPr>
          <w:sz w:val="28"/>
        </w:rPr>
        <w:t xml:space="preserve"> сети «Интернет», а также на Едином портале.</w:t>
      </w:r>
    </w:p>
    <w:p w14:paraId="0E052FCB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78072B53" w14:textId="77777777" w:rsidR="008125FD" w:rsidRPr="00DE6592" w:rsidRDefault="008125FD" w:rsidP="00E723C5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46161247" w14:textId="77777777" w:rsidR="008125FD" w:rsidRPr="00DE6592" w:rsidRDefault="008125FD" w:rsidP="00E723C5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57C802D6" w14:textId="77777777" w:rsidR="00B53E77" w:rsidRDefault="00B53E77" w:rsidP="00E723C5">
      <w:pPr>
        <w:pStyle w:val="af5"/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2F21ABCD" w14:textId="77777777" w:rsidR="00B53E77" w:rsidRDefault="00B53E77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Информационные системы, используемая для</w:t>
      </w:r>
      <w:r>
        <w:rPr>
          <w:rStyle w:val="18"/>
          <w:rFonts w:ascii="PT Astra Serif" w:hAnsi="PT Astra Serif"/>
          <w:sz w:val="28"/>
        </w:rPr>
        <w:t xml:space="preserve"> предоставления Услуги —  </w:t>
      </w:r>
      <w:r>
        <w:rPr>
          <w:rFonts w:ascii="PT Astra Serif" w:hAnsi="PT Astra Serif"/>
          <w:sz w:val="28"/>
        </w:rPr>
        <w:t>Региональная геоинформационная система Тульской области (РГИС ТО)</w:t>
      </w:r>
      <w:r>
        <w:rPr>
          <w:rStyle w:val="18"/>
          <w:rFonts w:ascii="PT Astra Serif" w:hAnsi="PT Astra Serif"/>
          <w:sz w:val="28"/>
        </w:rPr>
        <w:t>, единая система межведомственного электронного взаимодействия, Единый портал.</w:t>
      </w:r>
    </w:p>
    <w:p w14:paraId="39C8AC11" w14:textId="77777777" w:rsidR="00B53E77" w:rsidRDefault="00B53E77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contextualSpacing/>
        <w:jc w:val="both"/>
        <w:rPr>
          <w:sz w:val="20"/>
        </w:rPr>
      </w:pPr>
      <w:r>
        <w:rPr>
          <w:rStyle w:val="18"/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</w:t>
      </w:r>
      <w:r>
        <w:rPr>
          <w:rFonts w:ascii="PT Astra Serif" w:hAnsi="PT Astra Serif"/>
          <w:sz w:val="28"/>
        </w:rPr>
        <w:t>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627DE4C9" w14:textId="77777777" w:rsidR="00B53E77" w:rsidRDefault="00B53E77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8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14:paraId="12BEE058" w14:textId="77777777" w:rsidR="00B53E77" w:rsidRDefault="00B53E77" w:rsidP="00E723C5">
      <w:pPr>
        <w:widowControl w:val="0"/>
        <w:numPr>
          <w:ilvl w:val="0"/>
          <w:numId w:val="17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FB143F8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E895D2F" w14:textId="77777777" w:rsidR="008125FD" w:rsidRPr="00DE6592" w:rsidRDefault="008125FD" w:rsidP="00E723C5">
      <w:pPr>
        <w:pStyle w:val="af5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14:paraId="46C8909E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14:paraId="1760CE40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77D52059" w14:textId="77777777" w:rsidR="00B53E77" w:rsidRDefault="00B53E77" w:rsidP="00E723C5">
      <w:pPr>
        <w:pStyle w:val="af5"/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lastRenderedPageBreak/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14:paraId="4646F1E4" w14:textId="77777777" w:rsidR="00B53E77" w:rsidRDefault="00B53E77" w:rsidP="00E723C5">
      <w:pPr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14:paraId="2ABA7F89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4FBB7E17" w14:textId="77777777" w:rsidR="008125FD" w:rsidRPr="00DE6592" w:rsidRDefault="008125FD" w:rsidP="00E723C5">
      <w:pPr>
        <w:pStyle w:val="af5"/>
        <w:tabs>
          <w:tab w:val="left" w:pos="0"/>
        </w:tabs>
        <w:spacing w:line="360" w:lineRule="exact"/>
        <w:ind w:left="0"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             </w:t>
      </w: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услуги.</w:t>
      </w:r>
    </w:p>
    <w:p w14:paraId="66E11198" w14:textId="77777777" w:rsidR="008125FD" w:rsidRPr="00DE6592" w:rsidRDefault="008125FD" w:rsidP="00E723C5">
      <w:pPr>
        <w:pStyle w:val="af5"/>
        <w:tabs>
          <w:tab w:val="left" w:pos="0"/>
        </w:tabs>
        <w:spacing w:line="360" w:lineRule="exact"/>
        <w:ind w:left="0"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636CDADE" w14:textId="77777777" w:rsidR="00B53E77" w:rsidRDefault="00B53E77" w:rsidP="00E723C5">
      <w:pPr>
        <w:pStyle w:val="af5"/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14:paraId="62157101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запрос о предоставлении Услуги подан в орган местного самоуправления,  в полномочия которого не входит предоставление Услуги;</w:t>
      </w:r>
    </w:p>
    <w:p w14:paraId="6B9D24F4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69F8C92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1E06E1E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14:paraId="09ED4DC4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д) 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14:paraId="6FCD1C03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е) документы, являющиеся обязательными для самостоятельного представления заявителем, не представлены.</w:t>
      </w:r>
    </w:p>
    <w:p w14:paraId="2AB887B1" w14:textId="77777777" w:rsidR="00B53E77" w:rsidRDefault="00B53E77" w:rsidP="00E723C5">
      <w:pPr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lastRenderedPageBreak/>
        <w:t>Основания для приостановления предоставления Услуги законодательством Российской Федерации не предусмотрены.</w:t>
      </w:r>
    </w:p>
    <w:p w14:paraId="043A5AA9" w14:textId="77777777" w:rsidR="00B53E77" w:rsidRDefault="00B53E77" w:rsidP="00E723C5">
      <w:pPr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</w:t>
      </w:r>
      <w:r>
        <w:rPr>
          <w:rStyle w:val="18"/>
          <w:rFonts w:ascii="PT Astra Serif" w:hAnsi="PT Astra Serif"/>
          <w:sz w:val="28"/>
        </w:rPr>
        <w:t>ями для отказа в предоставлении Услуги являются:</w:t>
      </w:r>
    </w:p>
    <w:p w14:paraId="4DB4B233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1)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>
        <w:rPr>
          <w:rStyle w:val="18"/>
          <w:rFonts w:ascii="PT Astra Serif" w:hAnsi="PT Astra Serif"/>
          <w:sz w:val="28"/>
        </w:rPr>
        <w:t>ГрК</w:t>
      </w:r>
      <w:proofErr w:type="spellEnd"/>
      <w:r>
        <w:rPr>
          <w:rStyle w:val="18"/>
          <w:rFonts w:ascii="PT Astra Serif" w:hAnsi="PT Astra Serif"/>
          <w:sz w:val="28"/>
        </w:rPr>
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proofErr w:type="spellStart"/>
      <w:r>
        <w:rPr>
          <w:rStyle w:val="18"/>
          <w:rFonts w:ascii="PT Astra Serif" w:hAnsi="PT Astra Serif"/>
          <w:sz w:val="28"/>
        </w:rPr>
        <w:t>ГрК</w:t>
      </w:r>
      <w:proofErr w:type="spellEnd"/>
      <w:r>
        <w:rPr>
          <w:rStyle w:val="18"/>
          <w:rFonts w:ascii="PT Astra Serif" w:hAnsi="PT Astra Serif"/>
          <w:sz w:val="28"/>
        </w:rPr>
        <w:t xml:space="preserve">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14:paraId="28254032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2) 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381C86B2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3) 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строительства;</w:t>
      </w:r>
    </w:p>
    <w:p w14:paraId="39682DE9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4) действие градостроительного регламента не распространяется на земельный участок в случаях, указанных в части 4 статьи 36 </w:t>
      </w:r>
      <w:proofErr w:type="spellStart"/>
      <w:r>
        <w:rPr>
          <w:rStyle w:val="18"/>
          <w:rFonts w:ascii="PT Astra Serif" w:hAnsi="PT Astra Serif"/>
          <w:sz w:val="28"/>
        </w:rPr>
        <w:t>ГрК</w:t>
      </w:r>
      <w:proofErr w:type="spellEnd"/>
      <w:r>
        <w:rPr>
          <w:rStyle w:val="18"/>
          <w:rFonts w:ascii="PT Astra Serif" w:hAnsi="PT Astra Serif"/>
          <w:sz w:val="28"/>
        </w:rPr>
        <w:t xml:space="preserve"> РФ;</w:t>
      </w:r>
    </w:p>
    <w:p w14:paraId="6CB615EA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5) градостроительные регламенты не устанавливаются на земельный участок в случаях, указанных в части 6 статьи 36  </w:t>
      </w:r>
      <w:proofErr w:type="spellStart"/>
      <w:r>
        <w:rPr>
          <w:rStyle w:val="18"/>
          <w:rFonts w:ascii="PT Astra Serif" w:hAnsi="PT Astra Serif"/>
          <w:sz w:val="28"/>
        </w:rPr>
        <w:t>ГрК</w:t>
      </w:r>
      <w:proofErr w:type="spellEnd"/>
      <w:r>
        <w:rPr>
          <w:rStyle w:val="18"/>
          <w:rFonts w:ascii="PT Astra Serif" w:hAnsi="PT Astra Serif"/>
          <w:sz w:val="28"/>
        </w:rPr>
        <w:t xml:space="preserve"> РФ.</w:t>
      </w:r>
    </w:p>
    <w:p w14:paraId="20739CC8" w14:textId="77777777" w:rsidR="00B53E77" w:rsidRPr="00E723C5" w:rsidRDefault="00B53E77" w:rsidP="00E723C5">
      <w:pPr>
        <w:widowControl w:val="0"/>
        <w:numPr>
          <w:ilvl w:val="0"/>
          <w:numId w:val="1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sz w:val="20"/>
        </w:rPr>
      </w:pPr>
      <w:r>
        <w:rPr>
          <w:rFonts w:ascii="PT Astra Serif" w:hAnsi="PT Astra Serif"/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0E52785B" w14:textId="77777777" w:rsidR="00E723C5" w:rsidRDefault="00E723C5" w:rsidP="00E723C5">
      <w:pPr>
        <w:widowControl w:val="0"/>
        <w:tabs>
          <w:tab w:val="left" w:pos="1276"/>
        </w:tabs>
        <w:suppressAutoHyphens w:val="0"/>
        <w:spacing w:line="360" w:lineRule="exact"/>
        <w:ind w:left="709"/>
        <w:contextualSpacing/>
        <w:jc w:val="both"/>
        <w:rPr>
          <w:sz w:val="20"/>
        </w:rPr>
      </w:pPr>
    </w:p>
    <w:p w14:paraId="0CDFEA6B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  <w:rPr>
          <w:b/>
          <w:color w:val="000000" w:themeColor="text1"/>
        </w:rPr>
      </w:pPr>
      <w:r w:rsidRPr="00DE6592">
        <w:rPr>
          <w:b/>
          <w:color w:val="000000" w:themeColor="text1"/>
        </w:rPr>
        <w:t>3. 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</w:t>
      </w:r>
    </w:p>
    <w:p w14:paraId="0530B68F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  <w:rPr>
          <w:b/>
          <w:color w:val="000000" w:themeColor="text1"/>
        </w:rPr>
      </w:pPr>
    </w:p>
    <w:p w14:paraId="38D83B74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b/>
          <w:color w:val="000000" w:themeColor="text1"/>
        </w:rPr>
      </w:pPr>
      <w:r w:rsidRPr="00DE6592">
        <w:rPr>
          <w:b/>
          <w:color w:val="000000" w:themeColor="text1"/>
        </w:rPr>
        <w:t>Перечень осуществляемых при предоставлении муниципальной услуги административных процедур</w:t>
      </w:r>
    </w:p>
    <w:p w14:paraId="5A6DB11F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  <w:rPr>
          <w:b/>
          <w:color w:val="000000" w:themeColor="text1"/>
        </w:rPr>
      </w:pPr>
    </w:p>
    <w:p w14:paraId="3D30E640" w14:textId="77777777" w:rsidR="008125FD" w:rsidRPr="00DE6592" w:rsidRDefault="00B53E77" w:rsidP="00E723C5">
      <w:pPr>
        <w:tabs>
          <w:tab w:val="num" w:pos="127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8125FD" w:rsidRPr="00DE6592">
        <w:rPr>
          <w:rFonts w:ascii="PT Astra Serif" w:hAnsi="PT Astra Serif"/>
          <w:sz w:val="28"/>
          <w:szCs w:val="28"/>
        </w:rPr>
        <w:t>. При предоставлении муниципальной услуги осуществляются следующие административные процедуры:</w:t>
      </w:r>
    </w:p>
    <w:p w14:paraId="17FE05FC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профилирование;</w:t>
      </w:r>
    </w:p>
    <w:p w14:paraId="07385B22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14:paraId="180CDEE0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14:paraId="40CF01B4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14:paraId="6081376C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14:paraId="58380CB0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14:paraId="794BAFB3" w14:textId="77777777" w:rsidR="008125FD" w:rsidRPr="00DE6592" w:rsidRDefault="008125FD" w:rsidP="00E723C5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 получение дополнительных сведений.</w:t>
      </w:r>
    </w:p>
    <w:p w14:paraId="67A05837" w14:textId="77777777" w:rsidR="008125FD" w:rsidRPr="00DE6592" w:rsidRDefault="008125FD" w:rsidP="00E723C5">
      <w:pPr>
        <w:tabs>
          <w:tab w:val="left" w:pos="1021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D652F4B" w14:textId="77777777" w:rsidR="008125FD" w:rsidRPr="00DE6592" w:rsidRDefault="008125FD" w:rsidP="00E723C5">
      <w:pPr>
        <w:pStyle w:val="af5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14:paraId="7DD406A4" w14:textId="77777777" w:rsidR="008125FD" w:rsidRPr="00DE6592" w:rsidRDefault="008125FD" w:rsidP="00E723C5">
      <w:pPr>
        <w:pStyle w:val="af5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A0FBCD6" w14:textId="77777777" w:rsid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>
        <w:rPr>
          <w:rFonts w:ascii="PT Astra Serif" w:hAnsi="PT Astra Serif"/>
          <w:sz w:val="28"/>
        </w:rPr>
        <w:t xml:space="preserve"> </w:t>
      </w:r>
      <w:r w:rsidRPr="00B53E77"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14:paraId="58CC2FF0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14:paraId="2C57EDFE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б) в Органе местного самоуправления.</w:t>
      </w:r>
    </w:p>
    <w:p w14:paraId="44520104" w14:textId="77777777" w:rsid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>
        <w:t xml:space="preserve"> </w:t>
      </w:r>
      <w:r w:rsidRPr="00B53E77">
        <w:rPr>
          <w:rFonts w:ascii="PT Astra Serif" w:hAnsi="PT Astra Serif"/>
          <w:sz w:val="28"/>
        </w:rPr>
        <w:t>Идентификаторы категорий (признаков) заявителей, приведены в таблице № 1 приложения к настоящему Административному регламент.</w:t>
      </w:r>
    </w:p>
    <w:p w14:paraId="18FDC4D5" w14:textId="77777777" w:rsidR="00B53E77" w:rsidRDefault="00B53E77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A74D2B4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14:paraId="4EC42D7D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14:paraId="5711F60A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bCs/>
          <w:sz w:val="28"/>
          <w:szCs w:val="28"/>
        </w:rPr>
      </w:pPr>
    </w:p>
    <w:p w14:paraId="6718D178" w14:textId="77777777" w:rsid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 w:rsidRPr="00B53E77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3E28E1C1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16977F0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Органе местного самоуправления — документ, удостоверяющий личность; </w:t>
      </w:r>
    </w:p>
    <w:p w14:paraId="062B0F54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почтовым отправлением — копия документа удостоверяющего личность (паспорта); </w:t>
      </w:r>
    </w:p>
    <w:p w14:paraId="3CF7B486" w14:textId="77777777" w:rsidR="00B53E77" w:rsidRDefault="00B53E77" w:rsidP="00E723C5">
      <w:pPr>
        <w:widowControl w:val="0"/>
        <w:tabs>
          <w:tab w:val="left" w:pos="1021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>в) в личном кабинете на Едином портале — авторизация заявителя с использованием учетной записи на Едином портале.</w:t>
      </w:r>
    </w:p>
    <w:p w14:paraId="05D55C90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14:paraId="654CB8A8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t xml:space="preserve"> </w:t>
      </w:r>
      <w:r>
        <w:rPr>
          <w:rStyle w:val="18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sz w:val="28"/>
        </w:rPr>
        <w:t xml:space="preserve"> Услуги</w:t>
      </w:r>
      <w:r>
        <w:rPr>
          <w:rStyle w:val="18"/>
          <w:rFonts w:ascii="PT Astra Serif" w:hAnsi="PT Astra Serif"/>
          <w:sz w:val="28"/>
        </w:rPr>
        <w:t xml:space="preserve"> без необходимости повторной подачи запроса.</w:t>
      </w:r>
    </w:p>
    <w:p w14:paraId="4B54F5A6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560BB5F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Подача запроса о предоставлении Услуги в МФЦ не предусматривается.</w:t>
      </w:r>
    </w:p>
    <w:p w14:paraId="3B00EBBA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регистрации запроса и документов составляет 1 рабочий день со дня их поступления.</w:t>
      </w:r>
    </w:p>
    <w:p w14:paraId="2D600B99" w14:textId="77777777" w:rsidR="00B53E77" w:rsidRDefault="00B53E77" w:rsidP="00E723C5">
      <w:pPr>
        <w:widowControl w:val="0"/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</w:p>
    <w:p w14:paraId="58A9BBEE" w14:textId="77777777" w:rsidR="008125FD" w:rsidRPr="00DE6592" w:rsidRDefault="008125FD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29B8104" w14:textId="77777777" w:rsidR="008125FD" w:rsidRDefault="008125FD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14:paraId="22B12AFB" w14:textId="77777777" w:rsidR="008125FD" w:rsidRPr="00DE6592" w:rsidRDefault="008125FD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1CA9F54" w14:textId="77777777" w:rsidR="008125FD" w:rsidRPr="00B53E77" w:rsidRDefault="008125FD" w:rsidP="00E723C5">
      <w:pPr>
        <w:pStyle w:val="af5"/>
        <w:numPr>
          <w:ilvl w:val="0"/>
          <w:numId w:val="28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53E77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поступление заявления о предоставлении муниципальной услуги с приложенными документами специалисту администрации, ответственному за рассмотрение заявления. </w:t>
      </w:r>
    </w:p>
    <w:p w14:paraId="554F1036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Для дополнительного сбора информации администрация направляет по системе межведомственного электронного взаимодействия (далее – СМЭВ) запросы. </w:t>
      </w:r>
    </w:p>
    <w:p w14:paraId="552DD863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Должностное лицо, ответственное за выполнение данной административной процедуры – специалист Отдела.</w:t>
      </w:r>
    </w:p>
    <w:p w14:paraId="5AD3269B" w14:textId="77777777" w:rsidR="008125FD" w:rsidRPr="00DE6592" w:rsidRDefault="008125FD" w:rsidP="00E723C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Критерии принятия решения: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14:paraId="717CDD93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Максимальный срок выполнения данного административного действия не должен превышать 35 рабочих дней со дня приема заявления. </w:t>
      </w:r>
    </w:p>
    <w:p w14:paraId="5E4D455D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sz w:val="28"/>
          <w:szCs w:val="28"/>
        </w:rPr>
        <w:t>Результатом данной процедуры является сбор необходимой информации. 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14:paraId="556AEF74" w14:textId="77777777" w:rsidR="008125FD" w:rsidRPr="00DE6592" w:rsidRDefault="008125FD" w:rsidP="00E723C5">
      <w:pPr>
        <w:pStyle w:val="aff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lastRenderedPageBreak/>
        <w:t>Способом фиксации результата выполнения административной процедуры при направлении межведомственных запросов является получение зарегистрированных ответов.</w:t>
      </w:r>
    </w:p>
    <w:p w14:paraId="027119D9" w14:textId="77777777" w:rsidR="008125FD" w:rsidRPr="00DE6592" w:rsidRDefault="008125FD" w:rsidP="00E723C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7F9521A" w14:textId="77777777" w:rsidR="008125FD" w:rsidRPr="00DE6592" w:rsidRDefault="008125FD" w:rsidP="00E723C5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14:paraId="42CF9919" w14:textId="77777777" w:rsidR="008125FD" w:rsidRPr="00DE6592" w:rsidRDefault="008125FD" w:rsidP="00E723C5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313122E8" w14:textId="77777777" w:rsidR="008125FD" w:rsidRPr="00DE6592" w:rsidRDefault="008125FD" w:rsidP="00E723C5">
      <w:pPr>
        <w:pStyle w:val="-N"/>
        <w:numPr>
          <w:ilvl w:val="0"/>
          <w:numId w:val="0"/>
        </w:numPr>
        <w:spacing w:line="360" w:lineRule="exact"/>
        <w:ind w:firstLine="709"/>
        <w:rPr>
          <w:bCs/>
        </w:rPr>
      </w:pPr>
      <w:r w:rsidRPr="00DE6592">
        <w:rPr>
          <w:bCs/>
        </w:rPr>
        <w:t>Основания для приостановления предоставления услуги не предусмотрены.</w:t>
      </w:r>
    </w:p>
    <w:p w14:paraId="4514FB6B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50FE093E" w14:textId="77777777" w:rsidR="008125FD" w:rsidRPr="00DE6592" w:rsidRDefault="008125FD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(об отказе в </w:t>
      </w:r>
    </w:p>
    <w:p w14:paraId="3CB57367" w14:textId="77777777" w:rsidR="008125FD" w:rsidRPr="00DE6592" w:rsidRDefault="008125FD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предоставлении) муниципальной услуги</w:t>
      </w:r>
    </w:p>
    <w:p w14:paraId="18191521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54C5D3F" w14:textId="77777777" w:rsidR="00B53E77" w:rsidRP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B53E77">
        <w:rPr>
          <w:rFonts w:ascii="PT Astra Serif" w:hAnsi="PT Astra Serif"/>
          <w:sz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14:paraId="2DA1ED97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14:paraId="38247A12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6A6BD190" w14:textId="77777777" w:rsidR="008125FD" w:rsidRPr="00DE6592" w:rsidRDefault="008125FD" w:rsidP="00E723C5">
      <w:pPr>
        <w:pStyle w:val="ConsPlusNormal"/>
        <w:spacing w:line="360" w:lineRule="exact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Предоставление результата муниципальной услуги</w:t>
      </w:r>
    </w:p>
    <w:p w14:paraId="45537706" w14:textId="77777777" w:rsidR="008125FD" w:rsidRPr="00DE6592" w:rsidRDefault="008125FD" w:rsidP="00E723C5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E0A08BB" w14:textId="77777777" w:rsidR="00B53E77" w:rsidRP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B53E77"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51FDC8D2" w14:textId="77777777" w:rsidR="00B53E77" w:rsidRDefault="00B53E77" w:rsidP="00E723C5">
      <w:pPr>
        <w:widowControl w:val="0"/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sz w:val="20"/>
        </w:rPr>
      </w:pPr>
      <w:r>
        <w:rPr>
          <w:rFonts w:ascii="PT Astra Serif" w:hAnsi="PT Astra Serif"/>
          <w:sz w:val="28"/>
        </w:rPr>
        <w:t xml:space="preserve">посредством почтового отправления — документ на бумажном носителе; </w:t>
      </w:r>
    </w:p>
    <w:p w14:paraId="100E06CB" w14:textId="77777777" w:rsidR="00B53E77" w:rsidRDefault="00B53E77" w:rsidP="00E723C5">
      <w:pPr>
        <w:widowControl w:val="0"/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Органе местного самоуправления — документ на бумажном носителе; </w:t>
      </w:r>
    </w:p>
    <w:p w14:paraId="05275FCF" w14:textId="77777777" w:rsidR="00B53E77" w:rsidRDefault="00B53E77" w:rsidP="00E723C5">
      <w:pPr>
        <w:widowControl w:val="0"/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14:paraId="5293354E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14:paraId="7470D882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8"/>
          <w:rFonts w:ascii="PT Astra Serif" w:hAnsi="PT Astra Serif"/>
          <w:sz w:val="28"/>
        </w:rPr>
        <w:t>ния (для юридических лиц).</w:t>
      </w:r>
    </w:p>
    <w:p w14:paraId="282EF800" w14:textId="77777777" w:rsidR="00B53E77" w:rsidRDefault="00B53E77" w:rsidP="00E723C5">
      <w:pPr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>
        <w:rPr>
          <w:rFonts w:ascii="PT Astra Serif" w:hAnsi="PT Astra Serif"/>
          <w:sz w:val="28"/>
        </w:rPr>
        <w:t>местного самоуправления</w:t>
      </w:r>
      <w:r>
        <w:rPr>
          <w:rStyle w:val="18"/>
          <w:rFonts w:ascii="PT Astra Serif" w:hAnsi="PT Astra Serif"/>
          <w:sz w:val="28"/>
        </w:rPr>
        <w:t xml:space="preserve"> в </w:t>
      </w:r>
      <w:r>
        <w:rPr>
          <w:rFonts w:ascii="PT Astra Serif" w:hAnsi="PT Astra Serif"/>
          <w:sz w:val="28"/>
        </w:rPr>
        <w:lastRenderedPageBreak/>
        <w:t>информационно-телекоммуникационной сети</w:t>
      </w:r>
      <w:r>
        <w:rPr>
          <w:rStyle w:val="18"/>
          <w:rFonts w:ascii="PT Astra Serif" w:hAnsi="PT Astra Serif"/>
          <w:sz w:val="28"/>
        </w:rPr>
        <w:t xml:space="preserve"> «Интернет».</w:t>
      </w:r>
    </w:p>
    <w:p w14:paraId="2CECECBF" w14:textId="77777777" w:rsidR="008125FD" w:rsidRPr="00DE6592" w:rsidRDefault="008125FD" w:rsidP="00E723C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14:paraId="18431F93" w14:textId="77777777" w:rsidR="008125FD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14:paraId="621F091E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BAD9F03" w14:textId="77777777" w:rsidR="008125FD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r w:rsidRPr="00DE6592"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14:paraId="2EBA0B23" w14:textId="77777777" w:rsidR="008125FD" w:rsidRPr="00DE6592" w:rsidRDefault="008125FD" w:rsidP="00E723C5">
      <w:pPr>
        <w:spacing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</w:p>
    <w:p w14:paraId="3249F769" w14:textId="77777777" w:rsidR="008125FD" w:rsidRDefault="008125FD" w:rsidP="00E723C5">
      <w:pPr>
        <w:pStyle w:val="afd"/>
        <w:suppressAutoHyphens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E6592">
        <w:rPr>
          <w:rFonts w:ascii="PT Astra Serif" w:hAnsi="PT Astra Serif"/>
          <w:b/>
          <w:color w:val="000000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5AA54BBD" w14:textId="77777777" w:rsidR="008125FD" w:rsidRPr="00DE6592" w:rsidRDefault="008125FD" w:rsidP="00E723C5">
      <w:pPr>
        <w:pStyle w:val="afd"/>
        <w:suppressAutoHyphens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12576E46" w14:textId="77777777" w:rsidR="00B53E77" w:rsidRDefault="00B53E77" w:rsidP="00E723C5">
      <w:pPr>
        <w:keepNext/>
        <w:widowControl w:val="0"/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3F2E3A63" w14:textId="77777777" w:rsidR="00B53E77" w:rsidRPr="00B53E77" w:rsidRDefault="00B53E77" w:rsidP="00E723C5">
      <w:pPr>
        <w:pStyle w:val="af5"/>
        <w:widowControl w:val="0"/>
        <w:numPr>
          <w:ilvl w:val="0"/>
          <w:numId w:val="28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sz w:val="20"/>
        </w:rPr>
      </w:pPr>
      <w:r w:rsidRPr="00B53E77"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14:paraId="6B82C253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14:paraId="1265EC9B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  <w:rPr>
          <w:sz w:val="20"/>
        </w:rPr>
      </w:pPr>
      <w:r>
        <w:rPr>
          <w:rFonts w:ascii="PT Astra Serif" w:hAnsi="PT Astra Serif"/>
          <w:sz w:val="28"/>
        </w:rPr>
        <w:t>б) посредством телефонной связи.</w:t>
      </w:r>
    </w:p>
    <w:p w14:paraId="6B32B2EC" w14:textId="77777777" w:rsidR="00B53E77" w:rsidRDefault="00B53E77" w:rsidP="00E723C5">
      <w:pPr>
        <w:widowControl w:val="0"/>
        <w:tabs>
          <w:tab w:val="left" w:pos="1276"/>
        </w:tabs>
        <w:spacing w:line="360" w:lineRule="exact"/>
        <w:ind w:firstLine="709"/>
        <w:jc w:val="both"/>
      </w:pPr>
    </w:p>
    <w:p w14:paraId="130705EB" w14:textId="77777777" w:rsidR="00B53E77" w:rsidRPr="00DE6592" w:rsidRDefault="00B53E77" w:rsidP="00E723C5">
      <w:pPr>
        <w:pStyle w:val="afd"/>
        <w:pageBreakBefore/>
        <w:suppressAutoHyphens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B53E77" w14:paraId="404CA2BF" w14:textId="77777777" w:rsidTr="00B53E77">
        <w:trPr>
          <w:trHeight w:val="1084"/>
        </w:trPr>
        <w:tc>
          <w:tcPr>
            <w:tcW w:w="4571" w:type="dxa"/>
          </w:tcPr>
          <w:p w14:paraId="0F7AB75B" w14:textId="77777777" w:rsidR="00B53E77" w:rsidRDefault="00B53E77" w:rsidP="00E723C5">
            <w:pPr>
              <w:widowControl w:val="0"/>
              <w:spacing w:line="360" w:lineRule="exact"/>
              <w:ind w:firstLine="709"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w="5634" w:type="dxa"/>
            <w:hideMark/>
          </w:tcPr>
          <w:p w14:paraId="71D8CD43" w14:textId="77777777" w:rsidR="00B53E77" w:rsidRDefault="00B53E77" w:rsidP="00E723C5">
            <w:pPr>
              <w:widowControl w:val="0"/>
              <w:spacing w:line="360" w:lineRule="exact"/>
              <w:ind w:firstLine="70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«Приложение </w:t>
            </w:r>
          </w:p>
          <w:p w14:paraId="25476DD1" w14:textId="77777777" w:rsidR="00B53E77" w:rsidRDefault="00B53E77" w:rsidP="00E723C5">
            <w:pPr>
              <w:widowControl w:val="0"/>
              <w:spacing w:line="360" w:lineRule="exact"/>
              <w:ind w:firstLine="709"/>
              <w:jc w:val="center"/>
              <w:rPr>
                <w:color w:val="000000"/>
                <w:shd w:val="clear" w:color="auto" w:fill="F8D957"/>
              </w:rPr>
            </w:pPr>
            <w:r>
              <w:rPr>
                <w:rFonts w:ascii="PT Astra Serif" w:hAnsi="PT Astra Serif"/>
              </w:rPr>
              <w:t xml:space="preserve">к Административному регламенту </w:t>
            </w:r>
          </w:p>
        </w:tc>
      </w:tr>
    </w:tbl>
    <w:p w14:paraId="570C5F96" w14:textId="77777777" w:rsidR="00B53E77" w:rsidRDefault="00B53E77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0"/>
        </w:rPr>
      </w:pPr>
    </w:p>
    <w:p w14:paraId="10BBF468" w14:textId="77777777" w:rsidR="00B53E77" w:rsidRDefault="00B53E77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14:paraId="159BF760" w14:textId="77777777" w:rsidR="00B53E77" w:rsidRDefault="00B53E77" w:rsidP="00E723C5">
      <w:pPr>
        <w:widowControl w:val="0"/>
        <w:spacing w:line="360" w:lineRule="exact"/>
        <w:ind w:firstLine="709"/>
        <w:jc w:val="center"/>
        <w:rPr>
          <w:sz w:val="20"/>
        </w:rPr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14:paraId="1B6DDD31" w14:textId="77777777" w:rsidR="00B53E77" w:rsidRDefault="00B53E77" w:rsidP="00E723C5">
      <w:pPr>
        <w:widowControl w:val="0"/>
        <w:spacing w:line="360" w:lineRule="exact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14:paraId="60CB66EF" w14:textId="77777777" w:rsidR="00B53E77" w:rsidRDefault="00B53E77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</w:rPr>
      </w:pPr>
    </w:p>
    <w:p w14:paraId="7638B942" w14:textId="77777777" w:rsidR="00B53E77" w:rsidRDefault="00B53E77" w:rsidP="00E723C5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14:paraId="79282264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13BC5BA1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sz w:val="20"/>
        </w:rPr>
      </w:pPr>
      <w:r>
        <w:rPr>
          <w:rFonts w:ascii="PT Astra Serif" w:hAnsi="PT Astra Serif"/>
          <w:sz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14:paraId="3C13E85C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— муниципальная услу</w:t>
      </w:r>
      <w:r>
        <w:rPr>
          <w:rStyle w:val="18"/>
          <w:rFonts w:ascii="PT Astra Serif" w:hAnsi="PT Astra Serif"/>
          <w:sz w:val="28"/>
        </w:rPr>
        <w:t>га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14:paraId="62C5E617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sz w:val="20"/>
        </w:rPr>
      </w:pPr>
      <w:r>
        <w:rPr>
          <w:rStyle w:val="18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14:paraId="5D18E3EF" w14:textId="77777777" w:rsidR="00B53E77" w:rsidRDefault="00B53E77" w:rsidP="00E723C5">
      <w:pPr>
        <w:widowControl w:val="0"/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1EED3107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>Орган местного самоуправления —администрация муниципального образования;</w:t>
      </w:r>
    </w:p>
    <w:p w14:paraId="0C7E8DEC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— заявление о предоставлении муниципальной услуги;</w:t>
      </w:r>
    </w:p>
    <w:p w14:paraId="6E1748EF" w14:textId="77777777" w:rsidR="00B53E77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>документы — документы и (или) информация, необходимые для предоставления муниципальной услуги.</w:t>
      </w:r>
    </w:p>
    <w:p w14:paraId="0E55ED7E" w14:textId="77777777" w:rsidR="008125FD" w:rsidRDefault="00B53E77" w:rsidP="00E723C5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br w:type="page"/>
      </w:r>
      <w:r w:rsidR="00E723C5">
        <w:lastRenderedPageBreak/>
        <w:t xml:space="preserve">                                                                                                        </w:t>
      </w:r>
      <w:r w:rsidR="008125FD">
        <w:rPr>
          <w:rFonts w:ascii="PT Astra Serif" w:hAnsi="PT Astra Serif"/>
          <w:sz w:val="28"/>
          <w:szCs w:val="28"/>
        </w:rPr>
        <w:t xml:space="preserve">Приложение № 2 </w:t>
      </w:r>
    </w:p>
    <w:p w14:paraId="1184A736" w14:textId="77777777" w:rsidR="008125FD" w:rsidRDefault="008125FD" w:rsidP="00E723C5">
      <w:pPr>
        <w:pStyle w:val="afd"/>
        <w:suppressAutoHyphens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E723C5">
        <w:rPr>
          <w:rFonts w:ascii="PT Astra Serif" w:hAnsi="PT Astra Serif"/>
          <w:sz w:val="28"/>
          <w:szCs w:val="28"/>
        </w:rPr>
        <w:t xml:space="preserve">                                            </w:t>
      </w:r>
      <w:r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14:paraId="290F6B15" w14:textId="77777777" w:rsidR="00E723C5" w:rsidRDefault="00E723C5" w:rsidP="00E723C5">
      <w:pPr>
        <w:pStyle w:val="afd"/>
        <w:suppressAutoHyphens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14:paraId="4F8BBB67" w14:textId="77777777" w:rsidR="00B53E77" w:rsidRDefault="00B53E77" w:rsidP="00B53E7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II. Идентификаторы категорий (признаков) заявителей</w:t>
      </w:r>
    </w:p>
    <w:p w14:paraId="3EA12FCA" w14:textId="77777777" w:rsidR="00B53E77" w:rsidRDefault="00E723C5" w:rsidP="00B53E77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B53E77">
        <w:rPr>
          <w:rFonts w:ascii="PT Astra Serif" w:hAnsi="PT Astra Serif"/>
          <w:sz w:val="28"/>
        </w:rPr>
        <w:t>аблица № 1</w:t>
      </w:r>
    </w:p>
    <w:p w14:paraId="48B33C43" w14:textId="77777777" w:rsidR="00B53E77" w:rsidRDefault="00B53E77" w:rsidP="00B53E77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94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549"/>
        <w:gridCol w:w="1522"/>
        <w:gridCol w:w="28"/>
      </w:tblGrid>
      <w:tr w:rsidR="00B53E77" w14:paraId="24D766C8" w14:textId="77777777" w:rsidTr="00E723C5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BB50D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14:paraId="04FD7DFB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6B9E3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5F9AE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8553D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28" w:type="dxa"/>
          </w:tcPr>
          <w:p w14:paraId="4E9AD482" w14:textId="77777777" w:rsidR="00B53E77" w:rsidRDefault="00B53E77">
            <w:pPr>
              <w:rPr>
                <w:color w:val="000000"/>
              </w:rPr>
            </w:pPr>
          </w:p>
        </w:tc>
      </w:tr>
      <w:tr w:rsidR="00B53E77" w14:paraId="5CAFBA36" w14:textId="77777777" w:rsidTr="00E723C5">
        <w:trPr>
          <w:gridAfter w:val="1"/>
          <w:wAfter w:w="28" w:type="dxa"/>
          <w:trHeight w:val="843"/>
        </w:trPr>
        <w:tc>
          <w:tcPr>
            <w:tcW w:w="9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EBB2E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</w:rPr>
              <w:t>Результат мун</w:t>
            </w:r>
            <w:r>
              <w:rPr>
                <w:rStyle w:val="18"/>
                <w:rFonts w:ascii="PT Astra Serif" w:hAnsi="PT Astra Serif"/>
              </w:rPr>
              <w:t>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B53E77" w14:paraId="6EDAC6DE" w14:textId="77777777" w:rsidTr="00E723C5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79609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3D11A" w14:textId="77777777" w:rsidR="00B53E77" w:rsidRDefault="00B53E77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B99F" w14:textId="77777777" w:rsidR="00B53E77" w:rsidRDefault="00B53E7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лицо,  в том числе индивидуальный предприниматель</w:t>
            </w:r>
          </w:p>
          <w:p w14:paraId="0AE2E72D" w14:textId="77777777" w:rsidR="00B53E77" w:rsidRDefault="00B53E77">
            <w:pPr>
              <w:rPr>
                <w:rFonts w:ascii="PT Astra Serif" w:hAnsi="PT Astra Serif"/>
              </w:rPr>
            </w:pPr>
          </w:p>
          <w:p w14:paraId="3DCB57BB" w14:textId="77777777" w:rsidR="00B53E77" w:rsidRDefault="00B53E77">
            <w:pPr>
              <w:rPr>
                <w:rFonts w:ascii="PT Astra Serif" w:hAnsi="PT Astra Serif"/>
              </w:rPr>
            </w:pPr>
          </w:p>
          <w:p w14:paraId="3CF1651E" w14:textId="77777777" w:rsidR="00B53E77" w:rsidRDefault="00B53E77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114FB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w="28" w:type="dxa"/>
          </w:tcPr>
          <w:p w14:paraId="714E95EE" w14:textId="77777777" w:rsidR="00B53E77" w:rsidRDefault="00B53E77">
            <w:pPr>
              <w:rPr>
                <w:color w:val="000000"/>
              </w:rPr>
            </w:pPr>
          </w:p>
        </w:tc>
      </w:tr>
      <w:tr w:rsidR="00B53E77" w14:paraId="015C122D" w14:textId="77777777" w:rsidTr="00E723C5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C12C8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95E4C" w14:textId="77777777" w:rsidR="00B53E77" w:rsidRDefault="00B53E77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342B4" w14:textId="77777777" w:rsidR="00B53E77" w:rsidRDefault="00B53E77">
            <w:pPr>
              <w:rPr>
                <w:rFonts w:ascii="PT Astra Serif" w:hAnsi="PT Astra Serif"/>
                <w:color w:val="000000"/>
                <w:shd w:val="clear" w:color="auto" w:fill="FFD821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2DCF7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28" w:type="dxa"/>
          </w:tcPr>
          <w:p w14:paraId="3363C6F3" w14:textId="77777777" w:rsidR="00B53E77" w:rsidRDefault="00B53E77"/>
          <w:p w14:paraId="15D41C3D" w14:textId="77777777" w:rsidR="00B53E77" w:rsidRDefault="00B53E77"/>
          <w:p w14:paraId="054C2056" w14:textId="77777777" w:rsidR="00B53E77" w:rsidRDefault="00B53E77"/>
          <w:p w14:paraId="5481445B" w14:textId="77777777" w:rsidR="00B53E77" w:rsidRDefault="00B53E77"/>
          <w:p w14:paraId="7E282AFA" w14:textId="77777777" w:rsidR="00B53E77" w:rsidRDefault="00B53E77"/>
          <w:p w14:paraId="6605A371" w14:textId="77777777" w:rsidR="00B53E77" w:rsidRDefault="00B53E77">
            <w:pPr>
              <w:rPr>
                <w:color w:val="000000"/>
              </w:rPr>
            </w:pPr>
          </w:p>
        </w:tc>
      </w:tr>
      <w:tr w:rsidR="00B53E77" w14:paraId="204EA3FD" w14:textId="77777777" w:rsidTr="00E723C5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1FFF2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4B836" w14:textId="77777777" w:rsidR="00B53E77" w:rsidRDefault="00B53E77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BD7FD" w14:textId="77777777" w:rsidR="00B53E77" w:rsidRDefault="00B53E77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3. Уполномоченный представитель</w:t>
            </w:r>
          </w:p>
          <w:p w14:paraId="61EA0616" w14:textId="77777777" w:rsidR="00B53E77" w:rsidRDefault="00B53E77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69F85986" w14:textId="77777777" w:rsidR="00B53E77" w:rsidRDefault="00B53E77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778F5A38" w14:textId="77777777" w:rsidR="00B53E77" w:rsidRDefault="00B53E77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51850FCD" w14:textId="77777777" w:rsidR="00B53E77" w:rsidRDefault="00B53E77">
            <w:pPr>
              <w:rPr>
                <w:rFonts w:ascii="PT Astra Serif" w:hAnsi="PT Astra Serif"/>
                <w:color w:val="000000"/>
                <w:shd w:val="clear" w:color="auto" w:fill="FFD821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163E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  <w:p w14:paraId="62AE4281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" w:type="dxa"/>
          </w:tcPr>
          <w:p w14:paraId="523A43FA" w14:textId="77777777" w:rsidR="00B53E77" w:rsidRDefault="00B53E77">
            <w:pPr>
              <w:rPr>
                <w:color w:val="000000"/>
              </w:rPr>
            </w:pPr>
          </w:p>
        </w:tc>
      </w:tr>
    </w:tbl>
    <w:p w14:paraId="03F5F668" w14:textId="77777777" w:rsidR="00B53E77" w:rsidRDefault="00B53E77" w:rsidP="008125FD">
      <w:pPr>
        <w:pStyle w:val="afd"/>
        <w:suppressAutoHyphens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0DFAB0ED" w14:textId="77777777" w:rsidR="008125FD" w:rsidRDefault="008125FD" w:rsidP="008125FD">
      <w:pPr>
        <w:pStyle w:val="afd"/>
        <w:pageBreakBefore/>
        <w:suppressAutoHyphens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14:paraId="65622FF7" w14:textId="77777777" w:rsidR="008125FD" w:rsidRDefault="008125FD" w:rsidP="008125FD">
      <w:pPr>
        <w:pStyle w:val="afd"/>
        <w:suppressAutoHyphens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14:paraId="02D6F598" w14:textId="77777777" w:rsidR="008125FD" w:rsidRDefault="008125FD" w:rsidP="008125FD">
      <w:pPr>
        <w:pStyle w:val="afd"/>
        <w:suppressAutoHyphens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0B987A0D" w14:textId="77777777" w:rsidR="008125FD" w:rsidRDefault="008125FD" w:rsidP="008125FD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38EF02E" w14:textId="77777777" w:rsidR="008125FD" w:rsidRDefault="008125FD" w:rsidP="008125FD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Документы, необходимые в соответствии с законодательными или иными нормативными правовыми актами Российской Федерации для предоставления муниципальной услуги </w:t>
      </w:r>
    </w:p>
    <w:p w14:paraId="4DA11308" w14:textId="77777777" w:rsidR="008125FD" w:rsidRDefault="008125FD" w:rsidP="008125FD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Pr="00DE6592">
        <w:rPr>
          <w:rFonts w:ascii="PT Astra Serif" w:hAnsi="PT Astra Serif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PT Astra Serif" w:hAnsi="PT Astra Serif" w:cs="Arial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>:</w:t>
      </w:r>
    </w:p>
    <w:p w14:paraId="3763EE0D" w14:textId="77777777" w:rsidR="008125FD" w:rsidRPr="00DE6592" w:rsidRDefault="008125FD" w:rsidP="008125FD">
      <w:pPr>
        <w:pStyle w:val="ConsPlusNormal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181"/>
      </w:tblGrid>
      <w:tr w:rsidR="00B53E77" w14:paraId="16B2FA29" w14:textId="77777777" w:rsidTr="00E723C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041E4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8125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66EB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03696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B03F1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B53E77" w14:paraId="3C62FEE9" w14:textId="77777777" w:rsidTr="00E723C5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C6EA" w14:textId="77777777" w:rsidR="00B53E77" w:rsidRDefault="00B53E77">
            <w:pPr>
              <w:jc w:val="both"/>
              <w:rPr>
                <w:color w:val="000000"/>
              </w:rPr>
            </w:pPr>
            <w:r>
              <w:rPr>
                <w:rFonts w:ascii="PT Astra Serif" w:hAnsi="PT Astra Serif"/>
              </w:rPr>
              <w:t>Исчерпывающий</w:t>
            </w:r>
            <w:r>
              <w:rPr>
                <w:rStyle w:val="18"/>
                <w:rFonts w:ascii="PT Astra Serif" w:hAnsi="PT Astra Serif"/>
              </w:rPr>
      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>
              <w:rPr>
                <w:rStyle w:val="18"/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B53E77" w14:paraId="1D04EB32" w14:textId="77777777" w:rsidTr="00E723C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0CE2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D0495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90BD" w14:textId="77777777" w:rsidR="00B53E77" w:rsidRDefault="00B53E77">
            <w:pPr>
              <w:rPr>
                <w:color w:val="000000"/>
              </w:rPr>
            </w:pPr>
            <w:r>
              <w:rPr>
                <w:rStyle w:val="18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5683" w14:textId="77777777" w:rsidR="00B53E77" w:rsidRDefault="00B53E77">
            <w:pPr>
              <w:rPr>
                <w:sz w:val="20"/>
              </w:rPr>
            </w:pPr>
            <w:r>
              <w:t>Единый портал – интерактивная форма;</w:t>
            </w:r>
          </w:p>
          <w:p w14:paraId="0A29ADBE" w14:textId="77777777" w:rsidR="00B53E77" w:rsidRDefault="00B53E77">
            <w:r>
              <w:t>Орган местного самоуправления – оригинал;</w:t>
            </w:r>
          </w:p>
          <w:p w14:paraId="7BFB16CE" w14:textId="77777777" w:rsidR="00B53E77" w:rsidRDefault="00B53E77">
            <w:pPr>
              <w:rPr>
                <w:color w:val="000000"/>
              </w:rPr>
            </w:pPr>
            <w:r>
              <w:t>Почтовое отправление -оригинал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D34C" w14:textId="77777777" w:rsidR="00B53E77" w:rsidRDefault="00B53E77">
            <w:pPr>
              <w:rPr>
                <w:color w:val="000000"/>
              </w:rPr>
            </w:pPr>
          </w:p>
        </w:tc>
      </w:tr>
      <w:tr w:rsidR="00B53E77" w14:paraId="09D37190" w14:textId="77777777" w:rsidTr="00E723C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F95CF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30C54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BC19" w14:textId="77777777" w:rsidR="00B53E77" w:rsidRDefault="00B53E77">
            <w:pPr>
              <w:rPr>
                <w:rFonts w:ascii="PT Astra Serif" w:hAnsi="PT Astra Serif"/>
                <w:sz w:val="20"/>
              </w:rPr>
            </w:pPr>
            <w:r>
              <w:rPr>
                <w:rStyle w:val="18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14:paraId="2DA8CCCC" w14:textId="77777777" w:rsidR="00B53E77" w:rsidRDefault="00B53E77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6D0D" w14:textId="77777777" w:rsidR="00B53E77" w:rsidRDefault="00B53E77">
            <w:pPr>
              <w:rPr>
                <w:sz w:val="20"/>
              </w:rPr>
            </w:pPr>
            <w:r>
              <w:t>Единый портал – интерактивная форма;</w:t>
            </w:r>
          </w:p>
          <w:p w14:paraId="13F55561" w14:textId="77777777" w:rsidR="00B53E77" w:rsidRDefault="00B53E77">
            <w:r>
              <w:t>Орган местного самоуправления – оригинал;</w:t>
            </w:r>
          </w:p>
          <w:p w14:paraId="45D932EB" w14:textId="77777777" w:rsidR="00B53E77" w:rsidRDefault="00B53E77">
            <w:r>
              <w:t>Почтовое отправление -оригинал</w:t>
            </w:r>
          </w:p>
          <w:p w14:paraId="3883428E" w14:textId="77777777" w:rsidR="00B53E77" w:rsidRDefault="00B53E77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0B9E" w14:textId="77777777" w:rsidR="00B53E77" w:rsidRDefault="00B53E77">
            <w:pPr>
              <w:rPr>
                <w:color w:val="000000"/>
              </w:rPr>
            </w:pPr>
          </w:p>
        </w:tc>
      </w:tr>
      <w:tr w:rsidR="00B53E77" w14:paraId="71CA1CF8" w14:textId="77777777" w:rsidTr="00E723C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84787" w14:textId="77777777" w:rsidR="00B53E77" w:rsidRDefault="00B53E77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CD1F2" w14:textId="77777777" w:rsidR="00B53E77" w:rsidRDefault="00B53E77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0AD4" w14:textId="77777777" w:rsidR="00B53E77" w:rsidRDefault="00B53E77">
            <w:pPr>
              <w:rPr>
                <w:sz w:val="20"/>
              </w:rPr>
            </w:pPr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14:paraId="39BF3FA8" w14:textId="77777777" w:rsidR="00B53E77" w:rsidRDefault="00B53E77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14:paraId="78F9E54C" w14:textId="77777777" w:rsidR="00B53E77" w:rsidRDefault="00B53E77">
            <w:pPr>
              <w:keepLines/>
              <w:widowControl w:val="0"/>
              <w:spacing w:line="280" w:lineRule="exac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8993" w14:textId="77777777" w:rsidR="00B53E77" w:rsidRDefault="00B53E77">
            <w:pPr>
              <w:widowControl w:val="0"/>
              <w:rPr>
                <w:sz w:val="20"/>
              </w:rPr>
            </w:pPr>
            <w:r>
              <w:t xml:space="preserve">Единый портал – доверенность, подписанная усиленной квалифицированной электронной подписью или </w:t>
            </w:r>
            <w:r>
              <w:rPr>
                <w:rFonts w:ascii="PT Astra Serif" w:hAnsi="PT Astra Serif"/>
              </w:rPr>
              <w:t xml:space="preserve"> скан-образ </w:t>
            </w:r>
            <w:r>
              <w:t>документа;</w:t>
            </w:r>
          </w:p>
          <w:p w14:paraId="655094B5" w14:textId="77777777" w:rsidR="00B53E77" w:rsidRDefault="00B53E77">
            <w:pPr>
              <w:widowControl w:val="0"/>
            </w:pPr>
            <w:r>
              <w:t xml:space="preserve">Орган местного самоуправления - копия </w:t>
            </w:r>
            <w:r>
              <w:lastRenderedPageBreak/>
              <w:t>документа;</w:t>
            </w:r>
          </w:p>
          <w:p w14:paraId="5F65C875" w14:textId="77777777" w:rsidR="00B53E77" w:rsidRDefault="00B53E77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14:paraId="5EC80F23" w14:textId="77777777" w:rsidR="00B53E77" w:rsidRDefault="00B53E77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9B5D" w14:textId="77777777" w:rsidR="00B53E77" w:rsidRDefault="00B53E77">
            <w:pPr>
              <w:keepLines/>
              <w:widowControl w:val="0"/>
              <w:spacing w:line="280" w:lineRule="exact"/>
              <w:rPr>
                <w:rFonts w:ascii="PT Astra Serif" w:hAnsi="PT Astra Serif"/>
                <w:color w:val="000000"/>
              </w:rPr>
            </w:pPr>
          </w:p>
        </w:tc>
      </w:tr>
      <w:tr w:rsidR="00B53E77" w14:paraId="5D040028" w14:textId="77777777" w:rsidTr="00E723C5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3C4B" w14:textId="77777777" w:rsidR="00B53E77" w:rsidRDefault="00B53E77">
            <w:pPr>
              <w:jc w:val="both"/>
              <w:rPr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Документы, необходимые для предоставления Услуги, которые заявитель вправе представить</w:t>
            </w:r>
            <w:r>
              <w:rPr>
                <w:rStyle w:val="18"/>
                <w:rFonts w:ascii="PT Astra Serif" w:hAnsi="PT Astra Serif"/>
                <w:u w:val="single"/>
              </w:rPr>
              <w:t xml:space="preserve"> по собственной инициативе,</w:t>
            </w:r>
            <w:r>
              <w:t xml:space="preserve"> так как они подлежат предоставлению в рамках межведомственного информационного взаимодействия</w:t>
            </w:r>
            <w:r>
              <w:rPr>
                <w:rStyle w:val="18"/>
                <w:rFonts w:ascii="PT Astra Serif" w:hAnsi="PT Astra Serif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14:paraId="7D86E28F" w14:textId="77777777" w:rsidR="008125FD" w:rsidRDefault="008125FD" w:rsidP="008125FD">
      <w:pPr>
        <w:pStyle w:val="ConsPlusNormal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p w14:paraId="3AAE7499" w14:textId="77777777" w:rsidR="008125FD" w:rsidRDefault="008125FD" w:rsidP="008125FD">
      <w:pPr>
        <w:pStyle w:val="ConsPlusNormal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p w14:paraId="51BBD3BE" w14:textId="77777777" w:rsidR="008125FD" w:rsidRDefault="008125FD" w:rsidP="008125FD">
      <w:pPr>
        <w:tabs>
          <w:tab w:val="left" w:pos="7938"/>
        </w:tabs>
        <w:spacing w:line="360" w:lineRule="exact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>Исчерпывающий перечень документов, необходимых</w:t>
      </w:r>
    </w:p>
    <w:p w14:paraId="2DB708C6" w14:textId="77777777" w:rsidR="008125FD" w:rsidRDefault="008125FD" w:rsidP="008125FD">
      <w:pPr>
        <w:tabs>
          <w:tab w:val="left" w:pos="7938"/>
        </w:tabs>
        <w:spacing w:line="360" w:lineRule="exact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7112"/>
        <w:gridCol w:w="1840"/>
      </w:tblGrid>
      <w:tr w:rsidR="00B53E77" w14:paraId="47F394FC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86B38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14:paraId="469634A3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1D45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5A18E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B53E77" w14:paraId="3DBD4B3C" w14:textId="77777777" w:rsidTr="00E723C5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75D90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B53E77" w14:paraId="39C07D6E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022F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C8031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EBDB5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4F62EDC5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8B30A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4474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C3FF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043C0A4D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87A22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21C7A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B6204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0C72AF2C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3CD18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D023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08DF4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289580AE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6E32F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63E64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464A3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0F72653F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66749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50759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7EB7F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2A2B361E" w14:textId="77777777" w:rsidTr="00E723C5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C9F9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B53E77" w14:paraId="4C636F98" w14:textId="77777777" w:rsidTr="00E723C5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DC83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b/>
                <w:color w:val="000000"/>
              </w:rPr>
            </w:pPr>
            <w:r>
              <w:rPr>
                <w:rStyle w:val="18"/>
                <w:rFonts w:ascii="PT Astra Serif" w:hAnsi="PT Astra Serif"/>
                <w:b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B53E77" w14:paraId="784A0E52" w14:textId="77777777" w:rsidTr="00E723C5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0A8A" w14:textId="77777777" w:rsidR="00B53E77" w:rsidRDefault="00B53E77">
            <w:pPr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 w:rsidR="00B53E77" w14:paraId="4354B4CC" w14:textId="77777777" w:rsidTr="00E723C5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456DA" w14:textId="77777777" w:rsidR="00B53E77" w:rsidRDefault="00B53E77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8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Услуги</w:t>
            </w:r>
          </w:p>
        </w:tc>
      </w:tr>
      <w:tr w:rsidR="00B53E77" w14:paraId="05404FF1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8DA84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BCB7" w14:textId="77777777" w:rsidR="00B53E77" w:rsidRDefault="00B53E77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      </w:r>
            <w:proofErr w:type="spellStart"/>
            <w:r>
              <w:rPr>
                <w:rFonts w:ascii="PT Astra Serif" w:hAnsi="PT Astra Serif"/>
              </w:rPr>
              <w:t>ГрК</w:t>
            </w:r>
            <w:proofErr w:type="spellEnd"/>
            <w:r>
              <w:rPr>
                <w:rFonts w:ascii="PT Astra Serif" w:hAnsi="PT Astra Serif"/>
              </w:rPr>
      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      </w:r>
            <w:proofErr w:type="spellStart"/>
            <w:r>
              <w:rPr>
                <w:rFonts w:ascii="PT Astra Serif" w:hAnsi="PT Astra Serif"/>
              </w:rPr>
              <w:t>ГрК</w:t>
            </w:r>
            <w:proofErr w:type="spellEnd"/>
            <w:r>
              <w:rPr>
                <w:rFonts w:ascii="PT Astra Serif" w:hAnsi="PT Astra Serif"/>
              </w:rPr>
              <w:t xml:space="preserve">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8C41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1B177780" w14:textId="77777777" w:rsidTr="00E723C5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7781E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C6C7" w14:textId="77777777" w:rsidR="00B53E77" w:rsidRDefault="00B53E77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19CC1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3052A414" w14:textId="77777777" w:rsidTr="00E723C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025BD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C55D" w14:textId="77777777" w:rsidR="00B53E77" w:rsidRDefault="00B53E77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44471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43A25EF8" w14:textId="77777777" w:rsidTr="00E723C5">
        <w:trPr>
          <w:trHeight w:val="861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D6503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90473" w14:textId="77777777" w:rsidR="00B53E77" w:rsidRDefault="00B53E77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Style w:val="18"/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</w:rPr>
              <w:t xml:space="preserve">ействие градостроительного регламента не распространяется на земельный участок в случаях, указанных в части 4 статьи 36 </w:t>
            </w:r>
            <w:proofErr w:type="spellStart"/>
            <w:r>
              <w:rPr>
                <w:rFonts w:ascii="PT Astra Serif" w:hAnsi="PT Astra Serif"/>
              </w:rPr>
              <w:t>ГрК</w:t>
            </w:r>
            <w:proofErr w:type="spellEnd"/>
            <w:r>
              <w:rPr>
                <w:rFonts w:ascii="PT Astra Serif" w:hAnsi="PT Astra Serif"/>
              </w:rPr>
              <w:t xml:space="preserve"> РФ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7A07" w14:textId="77777777" w:rsidR="00B53E77" w:rsidRDefault="00B53E77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53E77" w14:paraId="0388674A" w14:textId="77777777" w:rsidTr="00E723C5">
        <w:trPr>
          <w:trHeight w:val="5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36D2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DF141" w14:textId="77777777" w:rsidR="00B53E77" w:rsidRDefault="00B53E77">
            <w:pPr>
              <w:jc w:val="both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</w:rPr>
              <w:t xml:space="preserve">Градостроительные регламенты не устанавливаются на земельный участок в случаях, указанных в части 6 статьи 36  </w:t>
            </w:r>
            <w:proofErr w:type="spellStart"/>
            <w:r>
              <w:rPr>
                <w:rFonts w:ascii="PT Astra Serif" w:hAnsi="PT Astra Serif"/>
              </w:rPr>
              <w:t>ГрК</w:t>
            </w:r>
            <w:proofErr w:type="spellEnd"/>
            <w:r>
              <w:rPr>
                <w:rFonts w:ascii="PT Astra Serif" w:hAnsi="PT Astra Serif"/>
              </w:rPr>
              <w:t xml:space="preserve"> РФ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11B8" w14:textId="77777777" w:rsidR="00B53E77" w:rsidRDefault="00B53E77">
            <w:pPr>
              <w:widowControl w:val="0"/>
              <w:jc w:val="center"/>
              <w:rPr>
                <w:sz w:val="20"/>
              </w:rPr>
            </w:pPr>
            <w:r>
              <w:rPr>
                <w:rFonts w:ascii="PT Astra Serif" w:hAnsi="PT Astra Serif"/>
              </w:rPr>
              <w:t>А-В</w:t>
            </w:r>
          </w:p>
          <w:p w14:paraId="65DDA824" w14:textId="77777777" w:rsidR="00B53E77" w:rsidRDefault="00B53E77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22EF3F2D" w14:textId="77777777" w:rsidR="008125FD" w:rsidRDefault="008125FD" w:rsidP="008125FD">
      <w:pPr>
        <w:tabs>
          <w:tab w:val="left" w:pos="7938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4F576B27" w14:textId="77777777" w:rsidR="008125FD" w:rsidRDefault="008125FD" w:rsidP="008125FD">
      <w:pPr>
        <w:pStyle w:val="afd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14:paraId="67B68DC8" w14:textId="77777777" w:rsidR="008125FD" w:rsidRDefault="008125FD" w:rsidP="008125FD">
      <w:pPr>
        <w:pStyle w:val="afd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14:paraId="616A30F5" w14:textId="77777777" w:rsidR="008125FD" w:rsidRDefault="004C52F7" w:rsidP="008125FD">
      <w:pPr>
        <w:pStyle w:val="afd"/>
        <w:pageBreakBefore/>
        <w:suppressAutoHyphens/>
        <w:spacing w:before="0" w:beforeAutospacing="0" w:after="0" w:afterAutospacing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8125FD">
        <w:rPr>
          <w:rFonts w:ascii="PT Astra Serif" w:hAnsi="PT Astra Serif"/>
          <w:sz w:val="28"/>
          <w:szCs w:val="28"/>
        </w:rPr>
        <w:t xml:space="preserve">риложение № 5 </w:t>
      </w:r>
    </w:p>
    <w:p w14:paraId="41E51825" w14:textId="77777777" w:rsidR="008125FD" w:rsidRDefault="008125FD" w:rsidP="008125FD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14:paraId="0CDC27EC" w14:textId="77777777" w:rsidR="008125FD" w:rsidRDefault="008125FD" w:rsidP="008125FD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</w:p>
    <w:p w14:paraId="74F45276" w14:textId="77777777" w:rsidR="008125FD" w:rsidRDefault="008125FD" w:rsidP="008125FD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30"/>
        <w:gridCol w:w="3260"/>
        <w:gridCol w:w="4394"/>
      </w:tblGrid>
      <w:tr w:rsidR="004C52F7" w14:paraId="46138C7F" w14:textId="77777777" w:rsidTr="00E723C5">
        <w:trPr>
          <w:trHeight w:val="8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6EE1" w14:textId="77777777" w:rsidR="004C52F7" w:rsidRDefault="004C52F7" w:rsidP="00412F6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8ADF" w14:textId="77777777" w:rsidR="004C52F7" w:rsidRDefault="004C52F7" w:rsidP="00412F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Идентификатор заявителя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84BF" w14:textId="77777777" w:rsidR="004C52F7" w:rsidRDefault="004C52F7" w:rsidP="00412F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Наименование заявления</w:t>
            </w:r>
          </w:p>
          <w:p w14:paraId="30937744" w14:textId="77777777" w:rsidR="004C52F7" w:rsidRDefault="004C52F7" w:rsidP="00412F6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A6A" w14:textId="77777777" w:rsidR="004C52F7" w:rsidRDefault="004C52F7" w:rsidP="00412F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Форма заявления</w:t>
            </w:r>
          </w:p>
          <w:p w14:paraId="2A5A8EC3" w14:textId="77777777" w:rsidR="004C52F7" w:rsidRDefault="004C52F7" w:rsidP="00412F62">
            <w:pPr>
              <w:jc w:val="center"/>
              <w:rPr>
                <w:b/>
                <w:lang w:eastAsia="en-US"/>
              </w:rPr>
            </w:pPr>
          </w:p>
          <w:p w14:paraId="6F23A8E7" w14:textId="77777777" w:rsidR="004C52F7" w:rsidRDefault="004C52F7" w:rsidP="00412F62">
            <w:pPr>
              <w:jc w:val="center"/>
              <w:rPr>
                <w:b/>
                <w:lang w:eastAsia="en-US"/>
              </w:rPr>
            </w:pPr>
          </w:p>
        </w:tc>
      </w:tr>
      <w:tr w:rsidR="004C52F7" w14:paraId="41A0F938" w14:textId="77777777" w:rsidTr="00E723C5">
        <w:trPr>
          <w:trHeight w:val="2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13C" w14:textId="77777777" w:rsidR="004C52F7" w:rsidRDefault="004C52F7" w:rsidP="008125FD">
            <w:pPr>
              <w:pStyle w:val="af5"/>
              <w:numPr>
                <w:ilvl w:val="0"/>
                <w:numId w:val="9"/>
              </w:numPr>
              <w:suppressAutoHyphens w:val="0"/>
              <w:spacing w:line="276" w:lineRule="auto"/>
              <w:ind w:right="-536" w:hanging="752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477B" w14:textId="77777777" w:rsidR="004C52F7" w:rsidRDefault="004C52F7" w:rsidP="004C52F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А-В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6BF" w14:textId="77777777" w:rsidR="004C52F7" w:rsidRPr="00CC316E" w:rsidRDefault="004C52F7" w:rsidP="00412F62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Заявление о предоставлении </w:t>
            </w:r>
            <w:r w:rsidRPr="00B84501">
              <w:rPr>
                <w:rFonts w:ascii="PT Astra Serif" w:hAnsi="PT Astra Serif"/>
                <w:sz w:val="28"/>
                <w:szCs w:val="28"/>
              </w:rPr>
              <w:t xml:space="preserve">разрешения на </w:t>
            </w:r>
            <w:r w:rsidRPr="00047C0B">
              <w:rPr>
                <w:rFonts w:ascii="PT Astra Serif" w:hAnsi="PT Astra Serif"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FF04" w14:textId="77777777" w:rsidR="004C52F7" w:rsidRDefault="004C52F7" w:rsidP="00412F62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форме, приведенной в Приложении № 6 к настоящему Административному регламенту</w:t>
            </w:r>
          </w:p>
        </w:tc>
      </w:tr>
    </w:tbl>
    <w:p w14:paraId="5785BF18" w14:textId="77777777" w:rsidR="008125FD" w:rsidRDefault="008125FD" w:rsidP="008125FD"/>
    <w:p w14:paraId="4100EF2F" w14:textId="77777777" w:rsidR="008125FD" w:rsidRDefault="008125FD" w:rsidP="008125FD"/>
    <w:p w14:paraId="5BE4B464" w14:textId="77777777" w:rsidR="008125FD" w:rsidRDefault="008125FD" w:rsidP="008125FD">
      <w:pPr>
        <w:sectPr w:rsidR="008125FD" w:rsidSect="00E723C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FE943C1" w14:textId="77777777" w:rsidR="008125FD" w:rsidRDefault="008125FD" w:rsidP="008125FD"/>
    <w:p w14:paraId="62D944BD" w14:textId="77777777" w:rsidR="008125FD" w:rsidRDefault="008125FD" w:rsidP="008125FD"/>
    <w:p w14:paraId="442EE9CA" w14:textId="77777777" w:rsidR="008125FD" w:rsidRDefault="008125FD" w:rsidP="008125FD"/>
    <w:p w14:paraId="56CBD022" w14:textId="77777777" w:rsidR="008125FD" w:rsidRDefault="008125FD" w:rsidP="008125FD">
      <w:pPr>
        <w:pStyle w:val="aff2"/>
        <w:spacing w:line="240" w:lineRule="auto"/>
        <w:ind w:left="3686"/>
      </w:pPr>
      <w:r w:rsidRPr="00851E19">
        <w:t xml:space="preserve">Приложение </w:t>
      </w:r>
      <w:r>
        <w:t>6</w:t>
      </w:r>
    </w:p>
    <w:p w14:paraId="63FC9BD0" w14:textId="77777777" w:rsidR="008125FD" w:rsidRDefault="008125FD" w:rsidP="008125FD">
      <w:pPr>
        <w:pStyle w:val="aff2"/>
        <w:spacing w:line="240" w:lineRule="auto"/>
        <w:ind w:left="3686"/>
      </w:pPr>
      <w:r w:rsidRPr="00851E19">
        <w:t xml:space="preserve">к административному регламенту </w:t>
      </w:r>
    </w:p>
    <w:p w14:paraId="6CF2773E" w14:textId="77777777" w:rsidR="008125FD" w:rsidRDefault="008125FD" w:rsidP="008125FD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</w:p>
    <w:p w14:paraId="2CD568F4" w14:textId="77777777" w:rsidR="004C52F7" w:rsidRDefault="004C52F7" w:rsidP="004C52F7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14:paraId="122833FB" w14:textId="77777777" w:rsidR="004C52F7" w:rsidRDefault="004C52F7" w:rsidP="004C52F7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14:paraId="2B5EE7C5" w14:textId="77777777" w:rsidR="004C52F7" w:rsidRDefault="004C52F7" w:rsidP="004C52F7">
      <w:pPr>
        <w:widowControl w:val="0"/>
        <w:jc w:val="right"/>
        <w:outlineLvl w:val="3"/>
        <w:rPr>
          <w:rFonts w:ascii="PT Astra Serif" w:hAnsi="PT Astra Serif"/>
          <w:sz w:val="20"/>
        </w:rPr>
      </w:pPr>
      <w:r>
        <w:rPr>
          <w:rFonts w:ascii="PT Astra Serif" w:hAnsi="PT Astra Serif"/>
        </w:rPr>
        <w:t>ФОРМА</w:t>
      </w:r>
    </w:p>
    <w:p w14:paraId="72EE4442" w14:textId="77777777" w:rsidR="004C52F7" w:rsidRDefault="004C52F7" w:rsidP="004C52F7">
      <w:pPr>
        <w:rPr>
          <w:rFonts w:ascii="PT Astra Serif" w:hAnsi="PT Astra Serif"/>
          <w:sz w:val="28"/>
        </w:rPr>
      </w:pPr>
    </w:p>
    <w:p w14:paraId="39BD940F" w14:textId="77777777" w:rsidR="004C52F7" w:rsidRDefault="004C52F7" w:rsidP="004C52F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Заявление</w:t>
      </w:r>
    </w:p>
    <w:p w14:paraId="38E5D57F" w14:textId="77777777" w:rsidR="004C52F7" w:rsidRDefault="004C52F7" w:rsidP="004C52F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о предоставлении У</w:t>
      </w:r>
      <w:r>
        <w:rPr>
          <w:rStyle w:val="18"/>
          <w:rFonts w:ascii="PT Astra Serif" w:hAnsi="PT Astra Serif"/>
          <w:b/>
        </w:rPr>
        <w:t>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643C3F01" w14:textId="77777777" w:rsidR="004C52F7" w:rsidRDefault="004C52F7" w:rsidP="004C52F7">
      <w:pPr>
        <w:widowControl w:val="0"/>
        <w:rPr>
          <w:rFonts w:ascii="PT Astra Serif" w:hAnsi="PT Astra Serif"/>
        </w:rPr>
      </w:pPr>
    </w:p>
    <w:p w14:paraId="7649E958" w14:textId="77777777" w:rsidR="004C52F7" w:rsidRDefault="004C52F7" w:rsidP="004C52F7">
      <w:pPr>
        <w:keepNext/>
        <w:widowControl w:val="0"/>
        <w:rPr>
          <w:rFonts w:ascii="PT Astra Serif" w:hAnsi="PT Astra Serif"/>
        </w:rPr>
      </w:pPr>
    </w:p>
    <w:p w14:paraId="0C89C8F6" w14:textId="77777777" w:rsidR="004C52F7" w:rsidRDefault="004C52F7" w:rsidP="004C52F7">
      <w:pPr>
        <w:keepNext/>
        <w:widowControl w:val="0"/>
        <w:spacing w:line="360" w:lineRule="exact"/>
      </w:pPr>
      <w:r>
        <w:t>ФИО заявителя_____________________________________________________________________</w:t>
      </w:r>
    </w:p>
    <w:p w14:paraId="1CEF3FBD" w14:textId="77777777" w:rsidR="004C52F7" w:rsidRDefault="004C52F7" w:rsidP="004C52F7">
      <w:pPr>
        <w:keepNext/>
        <w:widowControl w:val="0"/>
        <w:spacing w:line="360" w:lineRule="exact"/>
      </w:pPr>
      <w:r>
        <w:t>ФИО лица, уполномоченного на подачу заявления_________________________________________</w:t>
      </w:r>
    </w:p>
    <w:p w14:paraId="216CFC3F" w14:textId="77777777" w:rsidR="004C52F7" w:rsidRDefault="004C52F7" w:rsidP="004C52F7">
      <w:pPr>
        <w:keepNext/>
        <w:rPr>
          <w:rFonts w:ascii="PT Astra Serif" w:hAnsi="PT Astra Serif"/>
          <w:sz w:val="20"/>
        </w:rPr>
      </w:pPr>
    </w:p>
    <w:p w14:paraId="6D15B468" w14:textId="77777777" w:rsidR="004C52F7" w:rsidRDefault="004C52F7" w:rsidP="004C52F7">
      <w:pPr>
        <w:keepNext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14:paraId="74B6EA78" w14:textId="77777777" w:rsidR="004C52F7" w:rsidRDefault="00E723C5" w:rsidP="004C52F7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серия и номер документа: ______________________________________________________</w:t>
      </w:r>
      <w:r w:rsidR="004C52F7">
        <w:rPr>
          <w:rFonts w:ascii="PT Astra Serif" w:hAnsi="PT Astra Serif"/>
        </w:rPr>
        <w:t xml:space="preserve">; </w:t>
      </w:r>
    </w:p>
    <w:p w14:paraId="284E04FE" w14:textId="77777777" w:rsidR="004C52F7" w:rsidRDefault="004C52F7" w:rsidP="004C52F7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выдачи документа: __.__________.____ г.; </w:t>
      </w:r>
    </w:p>
    <w:p w14:paraId="54224071" w14:textId="77777777" w:rsidR="004C52F7" w:rsidRDefault="00E723C5" w:rsidP="004C52F7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кем выдан: ___________________________________________________________________</w:t>
      </w:r>
      <w:r w:rsidR="004C52F7">
        <w:rPr>
          <w:rFonts w:ascii="PT Astra Serif" w:hAnsi="PT Astra Serif"/>
        </w:rPr>
        <w:t xml:space="preserve">; </w:t>
      </w:r>
    </w:p>
    <w:p w14:paraId="410F036C" w14:textId="77777777" w:rsidR="004C52F7" w:rsidRDefault="004C52F7" w:rsidP="004C52F7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л</w:t>
      </w:r>
      <w:r w:rsidR="00E723C5">
        <w:rPr>
          <w:rFonts w:ascii="PT Astra Serif" w:hAnsi="PT Astra Serif"/>
        </w:rPr>
        <w:t>ичный номер (при его наличии): ________________________________________________</w:t>
      </w:r>
      <w:r>
        <w:rPr>
          <w:rFonts w:ascii="PT Astra Serif" w:hAnsi="PT Astra Serif"/>
        </w:rPr>
        <w:t xml:space="preserve">; </w:t>
      </w:r>
    </w:p>
    <w:p w14:paraId="78030DF0" w14:textId="77777777" w:rsidR="004C52F7" w:rsidRDefault="004C52F7" w:rsidP="004C52F7">
      <w:pPr>
        <w:widowControl w:val="0"/>
        <w:jc w:val="both"/>
        <w:rPr>
          <w:rFonts w:ascii="PT Astra Serif" w:hAnsi="PT Astra Serif"/>
        </w:rPr>
      </w:pPr>
    </w:p>
    <w:p w14:paraId="283AA9DF" w14:textId="77777777" w:rsidR="004C52F7" w:rsidRDefault="004C52F7" w:rsidP="004C52F7">
      <w:pPr>
        <w:keepNext/>
        <w:widowControl w:val="0"/>
        <w:spacing w:line="360" w:lineRule="exact"/>
      </w:pPr>
      <w:r>
        <w:t>Наименование организации-заявителя____________________________________________</w:t>
      </w:r>
    </w:p>
    <w:p w14:paraId="6D93A940" w14:textId="77777777" w:rsidR="004C52F7" w:rsidRDefault="004C52F7" w:rsidP="004C52F7">
      <w:pPr>
        <w:ind w:firstLine="708"/>
        <w:jc w:val="both"/>
      </w:pPr>
    </w:p>
    <w:p w14:paraId="54D0E2E7" w14:textId="77777777" w:rsidR="004C52F7" w:rsidRDefault="004C52F7" w:rsidP="004C52F7">
      <w:pPr>
        <w:jc w:val="both"/>
      </w:pPr>
      <w:r>
        <w:rPr>
          <w:rStyle w:val="18"/>
        </w:rPr>
        <w:t>Прошу предоставить разрешение на условно разрешенный вид использования земельного участка или объекта капитального строительства__________________________________________________</w:t>
      </w:r>
    </w:p>
    <w:p w14:paraId="6C9D8C0F" w14:textId="77777777" w:rsidR="004C52F7" w:rsidRDefault="004C52F7" w:rsidP="004C52F7">
      <w:pPr>
        <w:ind w:firstLine="708"/>
        <w:jc w:val="center"/>
        <w:rPr>
          <w:rFonts w:ascii="PT Astra Serif" w:hAnsi="PT Astra Serif"/>
          <w:sz w:val="20"/>
        </w:rPr>
      </w:pPr>
      <w:r>
        <w:rPr>
          <w:rStyle w:val="18"/>
          <w:rFonts w:ascii="PT Astra Serif" w:hAnsi="PT Astra Serif"/>
        </w:rPr>
        <w:t xml:space="preserve">(местоположение земельного участка или объекта капитального строительства, </w:t>
      </w:r>
    </w:p>
    <w:p w14:paraId="73131AF9" w14:textId="77777777" w:rsidR="004C52F7" w:rsidRDefault="004C52F7" w:rsidP="004C52F7">
      <w:pPr>
        <w:ind w:firstLine="708"/>
        <w:jc w:val="center"/>
        <w:rPr>
          <w:rFonts w:ascii="PT Astra Serif" w:hAnsi="PT Astra Serif"/>
        </w:rPr>
      </w:pPr>
      <w:r>
        <w:rPr>
          <w:rStyle w:val="18"/>
          <w:rFonts w:ascii="PT Astra Serif" w:hAnsi="PT Astra Serif"/>
        </w:rPr>
        <w:t>кадастровый номер, адрес)</w:t>
      </w:r>
      <w:r>
        <w:rPr>
          <w:rStyle w:val="18"/>
          <w:rFonts w:ascii="PT Astra Serif" w:hAnsi="PT Astra Serif"/>
        </w:rPr>
        <w:tab/>
      </w:r>
    </w:p>
    <w:p w14:paraId="3EFEC8A7" w14:textId="77777777" w:rsidR="004C52F7" w:rsidRDefault="004C52F7" w:rsidP="004C52F7">
      <w:pPr>
        <w:ind w:firstLine="708"/>
        <w:jc w:val="center"/>
        <w:rPr>
          <w:rFonts w:ascii="PT Astra Serif" w:hAnsi="PT Astra Serif"/>
          <w:sz w:val="28"/>
        </w:rPr>
      </w:pPr>
    </w:p>
    <w:p w14:paraId="4F6494CB" w14:textId="77777777" w:rsidR="004C52F7" w:rsidRDefault="004C52F7" w:rsidP="004C52F7">
      <w:pPr>
        <w:jc w:val="both"/>
        <w:rPr>
          <w:rFonts w:ascii="PT Astra Serif" w:hAnsi="PT Astra Serif"/>
          <w:sz w:val="28"/>
        </w:rPr>
      </w:pPr>
      <w:r>
        <w:rPr>
          <w:rStyle w:val="18"/>
        </w:rPr>
        <w:t>Запрашиваемый условно разрешенный вид использования земельного участка или объекта капитального строительства</w:t>
      </w:r>
      <w:r>
        <w:rPr>
          <w:rFonts w:ascii="PT Astra Serif" w:hAnsi="PT Astra Serif"/>
          <w:sz w:val="28"/>
        </w:rPr>
        <w:t xml:space="preserve"> ___________________________________________________</w:t>
      </w:r>
    </w:p>
    <w:p w14:paraId="60AD1FB0" w14:textId="77777777" w:rsidR="004C52F7" w:rsidRDefault="004C52F7" w:rsidP="004C52F7">
      <w:pPr>
        <w:widowControl w:val="0"/>
        <w:jc w:val="right"/>
        <w:rPr>
          <w:sz w:val="20"/>
        </w:rPr>
      </w:pPr>
    </w:p>
    <w:p w14:paraId="6CA58B03" w14:textId="77777777" w:rsidR="004C52F7" w:rsidRDefault="004C52F7" w:rsidP="004C52F7">
      <w:pPr>
        <w:widowControl w:val="0"/>
        <w:jc w:val="both"/>
      </w:pPr>
    </w:p>
    <w:p w14:paraId="25D2D765" w14:textId="77777777" w:rsidR="004C52F7" w:rsidRDefault="004C52F7" w:rsidP="004C52F7">
      <w:pPr>
        <w:widowControl w:val="0"/>
        <w:jc w:val="both"/>
      </w:pPr>
    </w:p>
    <w:p w14:paraId="249E0759" w14:textId="77777777" w:rsidR="004C52F7" w:rsidRDefault="004C52F7" w:rsidP="004C52F7">
      <w:pPr>
        <w:widowControl w:val="0"/>
        <w:jc w:val="both"/>
      </w:pPr>
    </w:p>
    <w:p w14:paraId="5D8CAA03" w14:textId="77777777" w:rsidR="004C52F7" w:rsidRDefault="004C52F7" w:rsidP="004C52F7">
      <w:pPr>
        <w:widowControl w:val="0"/>
        <w:jc w:val="both"/>
      </w:pPr>
      <w:r>
        <w:rPr>
          <w:rStyle w:val="18"/>
          <w:rFonts w:ascii="PT Astra Serif" w:hAnsi="PT Astra Serif"/>
        </w:rPr>
        <w:t>Номер телефона и адрес электронной почты для связи ______________________________________</w:t>
      </w:r>
    </w:p>
    <w:p w14:paraId="78631645" w14:textId="77777777" w:rsidR="004C52F7" w:rsidRDefault="004C52F7" w:rsidP="004C52F7">
      <w:pPr>
        <w:widowControl w:val="0"/>
        <w:jc w:val="both"/>
      </w:pPr>
    </w:p>
    <w:p w14:paraId="0C5A4576" w14:textId="77777777" w:rsidR="004C52F7" w:rsidRDefault="004C52F7" w:rsidP="004C52F7">
      <w:pPr>
        <w:widowControl w:val="0"/>
        <w:jc w:val="both"/>
      </w:pPr>
      <w:r>
        <w:rPr>
          <w:rStyle w:val="18"/>
          <w:rFonts w:ascii="PT Astra Serif" w:hAnsi="PT Astra Serif"/>
        </w:rPr>
        <w:t>Результат предоставления услуги прошу направить_________________________________________</w:t>
      </w:r>
    </w:p>
    <w:p w14:paraId="7E278506" w14:textId="77777777" w:rsidR="004C52F7" w:rsidRDefault="004C52F7" w:rsidP="004C52F7">
      <w:pPr>
        <w:keepNext/>
        <w:widowControl w:val="0"/>
        <w:rPr>
          <w:rFonts w:ascii="PT Astra Serif" w:hAnsi="PT Astra Serif"/>
        </w:rPr>
      </w:pPr>
    </w:p>
    <w:p w14:paraId="4D272A1F" w14:textId="77777777" w:rsidR="004C52F7" w:rsidRDefault="004C52F7" w:rsidP="004C52F7">
      <w:pPr>
        <w:keepNext/>
        <w:widowControl w:val="0"/>
        <w:rPr>
          <w:rFonts w:ascii="PT Astra Serif" w:hAnsi="PT Astra Serif"/>
        </w:rPr>
      </w:pPr>
    </w:p>
    <w:p w14:paraId="7287B350" w14:textId="77777777" w:rsidR="004C52F7" w:rsidRDefault="004C52F7" w:rsidP="004C52F7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дата подачи заявления:  </w:t>
      </w:r>
    </w:p>
    <w:p w14:paraId="5AF6EBE9" w14:textId="77777777" w:rsidR="004C52F7" w:rsidRDefault="00E723C5" w:rsidP="004C52F7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 заявителя: ____________________________________________________________</w:t>
      </w:r>
      <w:r w:rsidR="004C52F7">
        <w:rPr>
          <w:rFonts w:ascii="PT Astra Serif" w:hAnsi="PT Astra Serif"/>
        </w:rPr>
        <w:t xml:space="preserve">; </w:t>
      </w:r>
    </w:p>
    <w:p w14:paraId="4DC5408E" w14:textId="77777777" w:rsidR="004C52F7" w:rsidRDefault="004C52F7" w:rsidP="004C52F7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подписания: __.__________.____ г.; </w:t>
      </w:r>
    </w:p>
    <w:p w14:paraId="234A6B8B" w14:textId="77777777" w:rsidR="004C52F7" w:rsidRDefault="00E723C5" w:rsidP="004C52F7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печать (при наличии): _________________________________________________________</w:t>
      </w:r>
      <w:r w:rsidR="004C52F7">
        <w:rPr>
          <w:rFonts w:ascii="PT Astra Serif" w:hAnsi="PT Astra Serif"/>
        </w:rPr>
        <w:t xml:space="preserve">; </w:t>
      </w:r>
    </w:p>
    <w:p w14:paraId="790C72CF" w14:textId="77777777" w:rsidR="004C52F7" w:rsidRDefault="004C52F7" w:rsidP="004C52F7">
      <w:pPr>
        <w:widowControl w:val="0"/>
        <w:jc w:val="both"/>
        <w:rPr>
          <w:rFonts w:ascii="PT Astra Serif" w:hAnsi="PT Astra Serif"/>
        </w:rPr>
      </w:pPr>
    </w:p>
    <w:p w14:paraId="6D9D5BB1" w14:textId="77777777" w:rsidR="004C52F7" w:rsidRDefault="004C52F7" w:rsidP="004C52F7">
      <w:pPr>
        <w:widowControl w:val="0"/>
        <w:jc w:val="both"/>
        <w:rPr>
          <w:rFonts w:ascii="PT Astra Serif" w:hAnsi="PT Astra Serif"/>
        </w:rPr>
      </w:pPr>
    </w:p>
    <w:p w14:paraId="48D3961A" w14:textId="77777777" w:rsidR="008125FD" w:rsidRDefault="008125FD" w:rsidP="008125FD">
      <w:pPr>
        <w:pStyle w:val="aff2"/>
        <w:spacing w:line="240" w:lineRule="auto"/>
        <w:ind w:left="3686"/>
        <w:jc w:val="center"/>
        <w:rPr>
          <w:rFonts w:eastAsia="Times New Roman" w:cs="Arial"/>
        </w:rPr>
      </w:pPr>
    </w:p>
    <w:p w14:paraId="78324693" w14:textId="77777777" w:rsidR="008125FD" w:rsidRDefault="008125FD" w:rsidP="008125FD">
      <w:pPr>
        <w:pStyle w:val="aff2"/>
        <w:spacing w:line="240" w:lineRule="auto"/>
        <w:ind w:left="3686"/>
        <w:jc w:val="center"/>
        <w:rPr>
          <w:rFonts w:eastAsia="Times New Roman" w:cs="Arial"/>
        </w:rPr>
      </w:pPr>
    </w:p>
    <w:sectPr w:rsidR="008125FD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BA7C4" w14:textId="77777777" w:rsidR="007A712D" w:rsidRDefault="007A712D">
      <w:r>
        <w:separator/>
      </w:r>
    </w:p>
  </w:endnote>
  <w:endnote w:type="continuationSeparator" w:id="0">
    <w:p w14:paraId="32A25E2E" w14:textId="77777777" w:rsidR="007A712D" w:rsidRDefault="007A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3FDEC" w14:textId="77777777" w:rsidR="007A712D" w:rsidRDefault="007A712D">
      <w:r>
        <w:separator/>
      </w:r>
    </w:p>
  </w:footnote>
  <w:footnote w:type="continuationSeparator" w:id="0">
    <w:p w14:paraId="5BA9FFAF" w14:textId="77777777" w:rsidR="007A712D" w:rsidRDefault="007A712D">
      <w:r>
        <w:continuationSeparator/>
      </w:r>
    </w:p>
  </w:footnote>
  <w:footnote w:id="1">
    <w:p w14:paraId="16D5A1B2" w14:textId="77777777" w:rsidR="00412F62" w:rsidRDefault="00412F62" w:rsidP="00412F62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3D57D" w14:textId="77777777" w:rsidR="00412F62" w:rsidRDefault="00412F6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514DA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 w15:restartNumberingAfterBreak="0">
    <w:nsid w:val="03FE6290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05956515"/>
    <w:multiLevelType w:val="hybridMultilevel"/>
    <w:tmpl w:val="AEB4E5E0"/>
    <w:lvl w:ilvl="0" w:tplc="7986664A">
      <w:start w:val="53"/>
      <w:numFmt w:val="decimal"/>
      <w:lvlText w:val="%1."/>
      <w:lvlJc w:val="left"/>
      <w:pPr>
        <w:ind w:left="12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0B9C1561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1A47533F"/>
    <w:multiLevelType w:val="multilevel"/>
    <w:tmpl w:val="BC66440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 w15:restartNumberingAfterBreak="0">
    <w:nsid w:val="21207112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8" w15:restartNumberingAfterBreak="0">
    <w:nsid w:val="25CB1EFB"/>
    <w:multiLevelType w:val="hybridMultilevel"/>
    <w:tmpl w:val="859C23DC"/>
    <w:lvl w:ilvl="0" w:tplc="AC0CEE16">
      <w:start w:val="61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D0E053D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0" w15:restartNumberingAfterBreak="0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F83411A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 w15:restartNumberingAfterBreak="0">
    <w:nsid w:val="41383F0E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 w15:restartNumberingAfterBreak="0">
    <w:nsid w:val="48B932E3"/>
    <w:multiLevelType w:val="hybridMultilevel"/>
    <w:tmpl w:val="3144442A"/>
    <w:lvl w:ilvl="0" w:tplc="77B26788">
      <w:start w:val="29"/>
      <w:numFmt w:val="decimal"/>
      <w:lvlText w:val="%1."/>
      <w:lvlJc w:val="left"/>
      <w:pPr>
        <w:ind w:left="1095" w:hanging="375"/>
      </w:pPr>
      <w:rPr>
        <w:rFonts w:ascii="PT Astra Serif" w:hAnsi="PT Astra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B09CA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5" w15:restartNumberingAfterBreak="0">
    <w:nsid w:val="4EC9437F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6" w15:restartNumberingAfterBreak="0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62801FF"/>
    <w:multiLevelType w:val="hybridMultilevel"/>
    <w:tmpl w:val="9CF84B7E"/>
    <w:lvl w:ilvl="0" w:tplc="0419000F">
      <w:start w:val="1"/>
      <w:numFmt w:val="decimal"/>
      <w:lvlText w:val="%1."/>
      <w:lvlJc w:val="left"/>
      <w:pPr>
        <w:ind w:left="1084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E1C8D"/>
    <w:multiLevelType w:val="hybridMultilevel"/>
    <w:tmpl w:val="547C7FA6"/>
    <w:lvl w:ilvl="0" w:tplc="75FCA2A0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C30A7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0" w15:restartNumberingAfterBreak="0">
    <w:nsid w:val="5C753FA0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1" w15:restartNumberingAfterBreak="0">
    <w:nsid w:val="5DD74E60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2" w15:restartNumberingAfterBreak="0">
    <w:nsid w:val="620A7556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3" w15:restartNumberingAfterBreak="0">
    <w:nsid w:val="634A583A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4" w15:restartNumberingAfterBreak="0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6962FA"/>
    <w:multiLevelType w:val="hybridMultilevel"/>
    <w:tmpl w:val="5972D43E"/>
    <w:lvl w:ilvl="0" w:tplc="5E8C88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CD4861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7" w15:restartNumberingAfterBreak="0">
    <w:nsid w:val="6AA209AE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D423DC3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9" w15:restartNumberingAfterBreak="0">
    <w:nsid w:val="6F1E2013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0" w15:restartNumberingAfterBreak="0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FF830C2"/>
    <w:multiLevelType w:val="multilevel"/>
    <w:tmpl w:val="0F2EAE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2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3"/>
  </w:num>
  <w:num w:numId="15">
    <w:abstractNumId w:val="14"/>
  </w:num>
  <w:num w:numId="16">
    <w:abstractNumId w:val="26"/>
  </w:num>
  <w:num w:numId="17">
    <w:abstractNumId w:val="18"/>
  </w:num>
  <w:num w:numId="18">
    <w:abstractNumId w:val="9"/>
  </w:num>
  <w:num w:numId="19">
    <w:abstractNumId w:val="6"/>
  </w:num>
  <w:num w:numId="20">
    <w:abstractNumId w:val="21"/>
  </w:num>
  <w:num w:numId="21">
    <w:abstractNumId w:val="20"/>
  </w:num>
  <w:num w:numId="22">
    <w:abstractNumId w:val="15"/>
  </w:num>
  <w:num w:numId="23">
    <w:abstractNumId w:val="29"/>
  </w:num>
  <w:num w:numId="24">
    <w:abstractNumId w:val="19"/>
  </w:num>
  <w:num w:numId="25">
    <w:abstractNumId w:val="22"/>
  </w:num>
  <w:num w:numId="26">
    <w:abstractNumId w:val="12"/>
  </w:num>
  <w:num w:numId="27">
    <w:abstractNumId w:val="11"/>
  </w:num>
  <w:num w:numId="28">
    <w:abstractNumId w:val="13"/>
  </w:num>
  <w:num w:numId="29">
    <w:abstractNumId w:val="4"/>
  </w:num>
  <w:num w:numId="30">
    <w:abstractNumId w:val="1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06E95"/>
    <w:rsid w:val="00010179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1CD1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86B0B"/>
    <w:rsid w:val="0029794D"/>
    <w:rsid w:val="002A16C1"/>
    <w:rsid w:val="002B4FD2"/>
    <w:rsid w:val="002E54BE"/>
    <w:rsid w:val="00322635"/>
    <w:rsid w:val="00357F2A"/>
    <w:rsid w:val="003A2384"/>
    <w:rsid w:val="003D216B"/>
    <w:rsid w:val="00412F62"/>
    <w:rsid w:val="0048387B"/>
    <w:rsid w:val="004964FF"/>
    <w:rsid w:val="004A3E4D"/>
    <w:rsid w:val="004B69C5"/>
    <w:rsid w:val="004C52F7"/>
    <w:rsid w:val="004C74A2"/>
    <w:rsid w:val="00527B97"/>
    <w:rsid w:val="005A6A47"/>
    <w:rsid w:val="005B0FF5"/>
    <w:rsid w:val="005B2800"/>
    <w:rsid w:val="005B3753"/>
    <w:rsid w:val="005C6B9A"/>
    <w:rsid w:val="005E2E24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A712D"/>
    <w:rsid w:val="007B3572"/>
    <w:rsid w:val="007F12CE"/>
    <w:rsid w:val="007F4F01"/>
    <w:rsid w:val="008125FD"/>
    <w:rsid w:val="00826211"/>
    <w:rsid w:val="0083223B"/>
    <w:rsid w:val="00886A38"/>
    <w:rsid w:val="008A457D"/>
    <w:rsid w:val="008F2E0C"/>
    <w:rsid w:val="009110D2"/>
    <w:rsid w:val="009A7968"/>
    <w:rsid w:val="00A24EB9"/>
    <w:rsid w:val="00A333F8"/>
    <w:rsid w:val="00A72288"/>
    <w:rsid w:val="00A9089D"/>
    <w:rsid w:val="00B0593F"/>
    <w:rsid w:val="00B53E77"/>
    <w:rsid w:val="00B562C1"/>
    <w:rsid w:val="00B63641"/>
    <w:rsid w:val="00BA4658"/>
    <w:rsid w:val="00BD2261"/>
    <w:rsid w:val="00CC4111"/>
    <w:rsid w:val="00CF25B5"/>
    <w:rsid w:val="00CF3559"/>
    <w:rsid w:val="00E03E77"/>
    <w:rsid w:val="00E06FAE"/>
    <w:rsid w:val="00E11B07"/>
    <w:rsid w:val="00E41E47"/>
    <w:rsid w:val="00E67319"/>
    <w:rsid w:val="00E723C5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326BFE"/>
  <w15:docId w15:val="{18EE85A5-C161-47B9-B8E8-9650EF93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aliases w:val="Абзац списка нумерованный"/>
    <w:basedOn w:val="a"/>
    <w:link w:val="af6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125F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125F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d">
    <w:name w:val="Normal (Web)"/>
    <w:aliases w:val="_а_Е’__ (дќа) И’ц_1,_а_Е’__ (дќа) И’ц_ И’ц_,___С¬__ (_x_) ÷¬__1,___С¬__ (_x_) ÷¬__ ÷¬__"/>
    <w:basedOn w:val="a"/>
    <w:link w:val="afe"/>
    <w:uiPriority w:val="99"/>
    <w:unhideWhenUsed/>
    <w:qFormat/>
    <w:rsid w:val="008125F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0">
    <w:name w:val="ConsPlusNormal Знак"/>
    <w:link w:val="ConsPlusNormal"/>
    <w:locked/>
    <w:rsid w:val="008125FD"/>
    <w:rPr>
      <w:rFonts w:ascii="Arial" w:hAnsi="Arial" w:cs="Arial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8125FD"/>
    <w:rPr>
      <w:sz w:val="24"/>
      <w:szCs w:val="24"/>
      <w:lang w:eastAsia="zh-CN"/>
    </w:rPr>
  </w:style>
  <w:style w:type="character" w:customStyle="1" w:styleId="-N0">
    <w:name w:val="Список-N Знак"/>
    <w:basedOn w:val="a0"/>
    <w:link w:val="-N"/>
    <w:locked/>
    <w:rsid w:val="008125FD"/>
    <w:rPr>
      <w:sz w:val="28"/>
      <w:szCs w:val="28"/>
    </w:rPr>
  </w:style>
  <w:style w:type="paragraph" w:customStyle="1" w:styleId="-N">
    <w:name w:val="Список-N"/>
    <w:basedOn w:val="af5"/>
    <w:link w:val="-N0"/>
    <w:qFormat/>
    <w:rsid w:val="008125FD"/>
    <w:pPr>
      <w:widowControl w:val="0"/>
      <w:numPr>
        <w:numId w:val="3"/>
      </w:numPr>
      <w:suppressAutoHyphens w:val="0"/>
      <w:autoSpaceDE w:val="0"/>
      <w:autoSpaceDN w:val="0"/>
      <w:adjustRightInd w:val="0"/>
      <w:spacing w:line="276" w:lineRule="auto"/>
      <w:jc w:val="both"/>
    </w:pPr>
    <w:rPr>
      <w:sz w:val="28"/>
      <w:szCs w:val="28"/>
      <w:lang w:eastAsia="ru-RU"/>
    </w:rPr>
  </w:style>
  <w:style w:type="character" w:customStyle="1" w:styleId="afe">
    <w:name w:val="Обычный (Интернет) Знак"/>
    <w:aliases w:val="_а_Е’__ (дќа) И’ц_1 Знак,_а_Е’__ (дќа) И’ц_ И’ц_ Знак,___С¬__ (_x_) ÷¬__1 Знак,___С¬__ (_x_) ÷¬__ ÷¬__ Знак"/>
    <w:link w:val="afd"/>
    <w:uiPriority w:val="99"/>
    <w:locked/>
    <w:rsid w:val="008125FD"/>
    <w:rPr>
      <w:sz w:val="24"/>
      <w:szCs w:val="24"/>
    </w:rPr>
  </w:style>
  <w:style w:type="paragraph" w:styleId="aff">
    <w:name w:val="footnote text"/>
    <w:basedOn w:val="a"/>
    <w:link w:val="aff0"/>
    <w:semiHidden/>
    <w:unhideWhenUsed/>
    <w:rsid w:val="008125FD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semiHidden/>
    <w:rsid w:val="008125FD"/>
    <w:rPr>
      <w:lang w:eastAsia="zh-CN"/>
    </w:rPr>
  </w:style>
  <w:style w:type="character" w:customStyle="1" w:styleId="aff1">
    <w:name w:val="Приложение Знак"/>
    <w:basedOn w:val="a0"/>
    <w:link w:val="aff2"/>
    <w:locked/>
    <w:rsid w:val="008125FD"/>
    <w:rPr>
      <w:rFonts w:eastAsiaTheme="majorEastAsia"/>
      <w:bCs/>
      <w:sz w:val="28"/>
      <w:szCs w:val="28"/>
    </w:rPr>
  </w:style>
  <w:style w:type="paragraph" w:customStyle="1" w:styleId="aff2">
    <w:name w:val="Приложение"/>
    <w:basedOn w:val="a"/>
    <w:link w:val="aff1"/>
    <w:qFormat/>
    <w:rsid w:val="008125FD"/>
    <w:pPr>
      <w:keepNext/>
      <w:keepLines/>
      <w:suppressAutoHyphens w:val="0"/>
      <w:spacing w:line="276" w:lineRule="auto"/>
      <w:jc w:val="right"/>
      <w:outlineLvl w:val="2"/>
    </w:pPr>
    <w:rPr>
      <w:rFonts w:eastAsiaTheme="majorEastAsia"/>
      <w:bCs/>
      <w:sz w:val="28"/>
      <w:szCs w:val="28"/>
      <w:lang w:eastAsia="ru-RU"/>
    </w:rPr>
  </w:style>
  <w:style w:type="paragraph" w:customStyle="1" w:styleId="Footnote">
    <w:name w:val="Footnote"/>
    <w:basedOn w:val="a"/>
    <w:rsid w:val="00412F62"/>
    <w:pPr>
      <w:suppressAutoHyphens w:val="0"/>
    </w:pPr>
    <w:rPr>
      <w:color w:val="000000"/>
      <w:sz w:val="20"/>
      <w:szCs w:val="20"/>
      <w:lang w:eastAsia="ru-RU"/>
    </w:rPr>
  </w:style>
  <w:style w:type="character" w:customStyle="1" w:styleId="18">
    <w:name w:val="Обычный1"/>
    <w:rsid w:val="00412F62"/>
    <w:rPr>
      <w:rFonts w:ascii="Times New Roman" w:hAnsi="Times New Roman" w:cs="Times New Roman" w:hint="default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6237-3C40-4040-BB4C-D054F61A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35</TotalTime>
  <Pages>20</Pages>
  <Words>4161</Words>
  <Characters>23719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2022-06-08T10:52:00Z</cp:lastPrinted>
  <dcterms:created xsi:type="dcterms:W3CDTF">2026-05-26T14:00:00Z</dcterms:created>
  <dcterms:modified xsi:type="dcterms:W3CDTF">2026-07-20T14:38:00Z</dcterms:modified>
</cp:coreProperties>
</file>